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pacing w:line="360" w:lineRule="exact"/>
        <w:ind w:rightChars="-257" w:right="-540"/>
        <w:jc w:val="left"/>
        <w:outlineLvl w:val="0"/>
        <w:rPr>
          <w:rFonts w:ascii="方正黑体_GBK" w:eastAsia="方正黑体_GBK" w:cs="Times New Roman"/>
          <w:sz w:val="32"/>
          <w:szCs w:val="32"/>
        </w:rPr>
      </w:pPr>
    </w:p>
    <w:p>
      <w:pPr>
        <w:pStyle w:val="18"/>
        <w:spacing w:afterLines="50" w:after="156" w:line="560" w:lineRule="exact"/>
        <w:ind w:firstLine="720"/>
        <w:jc w:val="center"/>
        <w:rPr>
          <w:rFonts w:ascii="方正小标宋_GBK" w:eastAsia="方正小标宋_GBK" w:cs="方正小标宋_GBK"/>
          <w:bCs/>
          <w:sz w:val="36"/>
          <w:szCs w:val="36"/>
        </w:rPr>
      </w:pPr>
      <w:r>
        <w:rPr>
          <w:rFonts w:ascii="方正小标宋_GBK" w:eastAsia="方正小标宋_GBK" w:cs="方正小标宋_GBK" w:hint="eastAsia"/>
          <w:bCs/>
          <w:sz w:val="36"/>
          <w:szCs w:val="36"/>
        </w:rPr>
        <w:t>进出境船舶添加、起卸物料检查结果公示单</w:t>
      </w:r>
    </w:p>
    <w:tbl>
      <w:tblPr>
        <w:jc w:val="center"/>
        <w:tblW w:w="1538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640"/>
        <w:gridCol w:w="1252"/>
        <w:gridCol w:w="2387"/>
        <w:gridCol w:w="1255"/>
        <w:gridCol w:w="1095"/>
        <w:gridCol w:w="1574"/>
        <w:gridCol w:w="2489"/>
        <w:gridCol w:w="1255"/>
        <w:gridCol w:w="1255"/>
        <w:gridCol w:w="2180"/>
      </w:tblGrid>
      <w:tr>
        <w:trPr>
          <w:trHeight w:val="670"/>
          <w:tblHeader/>
        </w:trPr>
        <w:tc>
          <w:tcPr>
            <w:tcW w:w="64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黑体_GBK" w:eastAsia="方正黑体_GBK" w:cs="方正黑体_GBK"/>
                <w:szCs w:val="21"/>
              </w:rPr>
            </w:pPr>
            <w:r>
              <w:rPr>
                <w:rFonts w:ascii="方正黑体_GBK" w:eastAsia="方正黑体_GBK" w:cs="方正黑体_GBK" w:hint="eastAsia"/>
                <w:szCs w:val="21"/>
              </w:rPr>
              <w:t>序号</w:t>
            </w:r>
          </w:p>
        </w:tc>
        <w:tc>
          <w:tcPr>
            <w:tcW w:w="1252" w:type="dxa"/>
            <w:tcBorders>
              <w:right w:val="single" w:sz="4" w:space="0" w:color="auto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黑体_GBK" w:eastAsia="方正黑体_GBK" w:cs="方正黑体_GBK"/>
                <w:szCs w:val="21"/>
              </w:rPr>
            </w:pPr>
            <w:r>
              <w:rPr>
                <w:rFonts w:ascii="方正黑体_GBK" w:eastAsia="方正黑体_GBK" w:cs="方正黑体_GBK" w:hint="eastAsia"/>
                <w:szCs w:val="21"/>
              </w:rPr>
              <w:t>关区</w:t>
            </w:r>
          </w:p>
        </w:tc>
        <w:tc>
          <w:tcPr>
            <w:tcW w:w="2387" w:type="dxa"/>
            <w:tcBorders>
              <w:left w:val="single" w:sz="4" w:space="0" w:color="auto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黑体_GBK" w:eastAsia="方正黑体_GBK" w:cs="方正黑体_GBK"/>
                <w:szCs w:val="21"/>
              </w:rPr>
            </w:pPr>
            <w:r>
              <w:rPr>
                <w:rFonts w:ascii="方正黑体_GBK" w:eastAsia="方正黑体_GBK" w:cs="方正黑体_GBK" w:hint="eastAsia"/>
                <w:szCs w:val="21"/>
              </w:rPr>
              <w:t>物料申报单号</w:t>
            </w:r>
          </w:p>
        </w:tc>
        <w:tc>
          <w:tcPr>
            <w:tcW w:w="1255" w:type="dxa"/>
            <w:tcBorders>
              <w:right w:val="single" w:sz="4" w:space="0" w:color="auto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黑体_GBK" w:eastAsia="方正黑体_GBK" w:cs="方正黑体_GBK"/>
                <w:szCs w:val="21"/>
              </w:rPr>
            </w:pPr>
            <w:r>
              <w:rPr>
                <w:rFonts w:ascii="方正黑体_GBK" w:eastAsia="方正黑体_GBK" w:cs="方正黑体_GBK" w:hint="eastAsia"/>
                <w:szCs w:val="21"/>
              </w:rPr>
              <w:t>船舶编号</w:t>
            </w:r>
          </w:p>
        </w:tc>
        <w:tc>
          <w:tcPr>
            <w:tcW w:w="1095" w:type="dxa"/>
            <w:tcBorders>
              <w:right w:val="single" w:sz="4" w:space="0" w:color="auto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黑体_GBK" w:eastAsia="方正黑体_GBK" w:cs="方正黑体_GBK"/>
                <w:szCs w:val="21"/>
              </w:rPr>
            </w:pPr>
            <w:r>
              <w:rPr>
                <w:rFonts w:ascii="方正黑体_GBK" w:eastAsia="方正黑体_GBK" w:cs="方正黑体_GBK" w:hint="eastAsia"/>
                <w:szCs w:val="21"/>
              </w:rPr>
              <w:t>航次号</w:t>
            </w:r>
          </w:p>
        </w:tc>
        <w:tc>
          <w:tcPr>
            <w:tcW w:w="1574" w:type="dxa"/>
            <w:tcBorders>
              <w:left w:val="single" w:sz="4" w:space="0" w:color="auto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黑体_GBK" w:eastAsia="方正黑体_GBK" w:cs="方正黑体_GBK"/>
                <w:szCs w:val="21"/>
              </w:rPr>
            </w:pPr>
            <w:r>
              <w:rPr>
                <w:rFonts w:ascii="方正黑体_GBK" w:eastAsia="方正黑体_GBK" w:cs="方正黑体_GBK" w:hint="eastAsia"/>
                <w:szCs w:val="21"/>
              </w:rPr>
              <w:t>检查时间</w:t>
            </w:r>
          </w:p>
        </w:tc>
        <w:tc>
          <w:tcPr>
            <w:tcW w:w="2489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方正黑体_GBK" w:eastAsia="方正黑体_GBK" w:cs="方正黑体_GBK"/>
                <w:szCs w:val="21"/>
              </w:rPr>
            </w:pPr>
            <w:r>
              <w:rPr>
                <w:rFonts w:ascii="方正黑体_GBK" w:eastAsia="方正黑体_GBK" w:cs="方正黑体_GBK" w:hint="eastAsia"/>
                <w:szCs w:val="21"/>
              </w:rPr>
              <w:t>检查地点</w:t>
            </w:r>
          </w:p>
        </w:tc>
        <w:tc>
          <w:tcPr>
            <w:tcW w:w="1255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方正黑体_GBK" w:eastAsia="方正黑体_GBK" w:cs="方正黑体_GBK"/>
                <w:szCs w:val="21"/>
              </w:rPr>
            </w:pPr>
            <w:r>
              <w:rPr>
                <w:rFonts w:ascii="方正黑体_GBK" w:eastAsia="方正黑体_GBK" w:cs="方正黑体_GBK" w:hint="eastAsia"/>
                <w:szCs w:val="21"/>
              </w:rPr>
              <w:t>检查方式</w:t>
            </w:r>
          </w:p>
        </w:tc>
        <w:tc>
          <w:tcPr>
            <w:tcW w:w="1255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方正黑体_GBK" w:eastAsia="方正黑体_GBK" w:cs="方正黑体_GBK"/>
                <w:szCs w:val="21"/>
              </w:rPr>
            </w:pPr>
            <w:r>
              <w:rPr>
                <w:rFonts w:ascii="方正黑体_GBK" w:eastAsia="方正黑体_GBK" w:cs="方正黑体_GBK" w:hint="eastAsia"/>
                <w:szCs w:val="21"/>
              </w:rPr>
              <w:t>检查结果</w:t>
            </w:r>
          </w:p>
        </w:tc>
        <w:tc>
          <w:tcPr>
            <w:tcW w:w="218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黑体_GBK" w:eastAsia="方正黑体_GBK" w:cs="方正黑体_GBK"/>
                <w:szCs w:val="21"/>
              </w:rPr>
            </w:pPr>
            <w:r>
              <w:rPr>
                <w:rFonts w:ascii="方正黑体_GBK" w:eastAsia="方正黑体_GBK" w:cs="方正黑体_GBK" w:hint="eastAsia"/>
                <w:szCs w:val="21"/>
              </w:rPr>
              <w:t>检查人员</w:t>
            </w:r>
          </w:p>
        </w:tc>
      </w:tr>
      <w:tr>
        <w:trPr>
          <w:trHeight w:val="558"/>
        </w:trPr>
        <w:tc>
          <w:tcPr>
            <w:tcW w:w="640" w:type="dxa"/>
            <w:tcBorders>
              <w:bottom w:val="single" w:sz="4" w:space="0" w:color="auto"/>
            </w:tcBorders>
            <w:vAlign w:val="center"/>
          </w:tcPr>
          <w:p>
            <w:pPr>
              <w:pStyle w:val="39"/>
              <w:adjustRightInd w:val="0"/>
              <w:snapToGrid w:val="0"/>
              <w:jc w:val="center"/>
              <w:rPr>
                <w:rFonts w:ascii="方正仿宋_GBK" w:eastAsia="方正仿宋_GBK" w:cs="Times New Roman"/>
                <w:szCs w:val="21"/>
              </w:rPr>
            </w:pPr>
            <w:r>
              <w:rPr>
                <w:rFonts w:ascii="方正仿宋_GBK" w:eastAsia="方正仿宋_GBK" w:cs="Times New Roman" w:hint="eastAsia"/>
                <w:szCs w:val="21"/>
              </w:rPr>
              <w:t>1</w:t>
            </w:r>
          </w:p>
        </w:tc>
        <w:tc>
          <w:tcPr>
            <w:tcW w:w="125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方正仿宋_GBK" w:eastAsia="方正仿宋_GBK" w:cs="Times New Roman"/>
                <w:szCs w:val="21"/>
              </w:rPr>
            </w:pPr>
            <w:r>
              <w:rPr>
                <w:rFonts w:ascii="方正仿宋_GBK" w:eastAsia="方正仿宋_GBK" w:cs="Times New Roman" w:hint="eastAsia"/>
                <w:szCs w:val="21"/>
              </w:rPr>
              <w:t>宝山海关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jc w:val="center"/>
              <w:rPr>
                <w:rFonts w:ascii="方正仿宋_GBK" w:eastAsia="方正仿宋_GBK" w:cs="Times New Roman"/>
                <w:szCs w:val="21"/>
              </w:rPr>
            </w:pPr>
            <w:r>
              <w:rPr>
                <w:rFonts w:ascii="方正仿宋_GBK" w:eastAsia="方正仿宋_GBK" w:cs="Times New Roman"/>
                <w:szCs w:val="21"/>
              </w:rPr>
              <w:t>220820260D00675</w:t>
            </w:r>
          </w:p>
        </w:tc>
        <w:tc>
          <w:tcPr>
            <w:tcW w:w="12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方正仿宋_GBK" w:eastAsia="方正仿宋_GBK" w:cs="Times New Roman"/>
                <w:szCs w:val="21"/>
              </w:rPr>
            </w:pPr>
            <w:r>
              <w:rPr>
                <w:rFonts w:ascii="方正仿宋_GBK" w:eastAsia="方正仿宋_GBK" w:cs="Times New Roman"/>
                <w:szCs w:val="21"/>
              </w:rPr>
              <w:t>9150913</w:t>
            </w:r>
          </w:p>
        </w:tc>
        <w:tc>
          <w:tcPr>
            <w:tcW w:w="10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方正仿宋_GBK" w:eastAsia="方正仿宋_GBK" w:cs="Times New Roman"/>
                <w:szCs w:val="21"/>
              </w:rPr>
            </w:pPr>
            <w:r>
              <w:rPr>
                <w:rFonts w:ascii="方正仿宋_GBK" w:eastAsia="方正仿宋_GBK" w:cs="Times New Roman"/>
                <w:szCs w:val="21"/>
              </w:rPr>
              <w:t>60903A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jc w:val="center"/>
              <w:rPr>
                <w:rFonts w:ascii="方正仿宋_GBK" w:eastAsia="方正仿宋_GBK" w:cs="Times New Roman"/>
                <w:szCs w:val="21"/>
              </w:rPr>
            </w:pPr>
            <w:r>
              <w:rPr>
                <w:rFonts w:ascii="方正仿宋_GBK" w:eastAsia="方正仿宋_GBK" w:cs="Times New Roman"/>
                <w:szCs w:val="21"/>
              </w:rPr>
              <w:t>2026.9.03</w:t>
            </w:r>
          </w:p>
        </w:tc>
        <w:tc>
          <w:tcPr>
            <w:tcW w:w="24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jc w:val="center"/>
              <w:rPr>
                <w:rFonts w:ascii="方正仿宋_GBK" w:eastAsia="方正仿宋_GBK" w:cs="Times New Roman"/>
                <w:szCs w:val="21"/>
              </w:rPr>
            </w:pPr>
            <w:r>
              <w:rPr>
                <w:rFonts w:ascii="方正仿宋_GBK" w:eastAsia="方正仿宋_GBK" w:cs="Times New Roman" w:hint="eastAsia"/>
                <w:szCs w:val="21"/>
              </w:rPr>
              <w:t>吴淞口国际邮轮港</w:t>
            </w:r>
          </w:p>
        </w:tc>
        <w:tc>
          <w:tcPr>
            <w:tcW w:w="12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jc w:val="center"/>
              <w:rPr>
                <w:rFonts w:ascii="方正仿宋_GBK" w:eastAsia="方正仿宋_GBK" w:cs="Times New Roman"/>
                <w:szCs w:val="21"/>
              </w:rPr>
            </w:pPr>
            <w:r>
              <w:rPr>
                <w:rFonts w:ascii="方正仿宋_GBK" w:eastAsia="方正仿宋_GBK" w:cs="Times New Roman" w:hint="eastAsia"/>
                <w:szCs w:val="21"/>
              </w:rPr>
              <w:t>现场检查</w:t>
            </w:r>
          </w:p>
        </w:tc>
        <w:tc>
          <w:tcPr>
            <w:tcW w:w="12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jc w:val="center"/>
              <w:rPr>
                <w:rFonts w:ascii="方正仿宋_GBK" w:eastAsia="方正仿宋_GBK" w:cs="Times New Roman"/>
                <w:szCs w:val="21"/>
              </w:rPr>
            </w:pPr>
            <w:r>
              <w:rPr>
                <w:rFonts w:ascii="方正仿宋_GBK" w:eastAsia="方正仿宋_GBK" w:cs="Times New Roman"/>
                <w:szCs w:val="21"/>
              </w:rPr>
              <w:t>未见</w:t>
            </w:r>
            <w:r>
              <w:rPr>
                <w:rFonts w:ascii="方正仿宋_GBK" w:eastAsia="方正仿宋_GBK" w:cs="Times New Roman" w:hint="eastAsia"/>
                <w:szCs w:val="21"/>
              </w:rPr>
              <w:t>异常</w:t>
            </w:r>
          </w:p>
        </w:tc>
        <w:tc>
          <w:tcPr>
            <w:tcW w:w="21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jc w:val="center"/>
              <w:rPr>
                <w:rFonts w:ascii="方正仿宋_GBK" w:eastAsia="方正仿宋_GBK" w:cs="Times New Roman"/>
                <w:szCs w:val="21"/>
              </w:rPr>
            </w:pPr>
            <w:r>
              <w:rPr>
                <w:rFonts w:ascii="方正仿宋_GBK" w:eastAsia="方正仿宋_GBK" w:cs="Times New Roman"/>
                <w:szCs w:val="21"/>
              </w:rPr>
              <w:t>郑洁，林伟忠</w:t>
            </w:r>
          </w:p>
        </w:tc>
      </w:tr>
      <w:tr>
        <w:trPr>
          <w:trHeight w:val="579"/>
        </w:trPr>
        <w:tc>
          <w:tcPr>
            <w:tcW w:w="6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35"/>
              <w:adjustRightInd w:val="0"/>
              <w:snapToGrid w:val="0"/>
              <w:jc w:val="center"/>
              <w:rPr>
                <w:rFonts w:ascii="方正仿宋_GBK" w:eastAsia="方正仿宋_GBK" w:cs="Times New Roman"/>
                <w:szCs w:val="21"/>
              </w:rPr>
            </w:pPr>
            <w:r>
              <w:rPr>
                <w:rFonts w:ascii="方正仿宋_GBK" w:eastAsia="方正仿宋_GBK" w:cs="Times New Roman" w:hint="eastAsia"/>
                <w:szCs w:val="21"/>
              </w:rPr>
              <w:t>2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方正仿宋_GBK" w:eastAsia="方正仿宋_GBK" w:cs="Times New Roman"/>
                <w:szCs w:val="21"/>
              </w:rPr>
            </w:pPr>
            <w:r>
              <w:rPr>
                <w:rFonts w:ascii="方正仿宋_GBK" w:eastAsia="方正仿宋_GBK" w:cs="Times New Roman" w:hint="eastAsia"/>
                <w:szCs w:val="21"/>
              </w:rPr>
              <w:t>宝山海关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jc w:val="center"/>
              <w:rPr>
                <w:rFonts w:ascii="方正仿宋_GBK" w:eastAsia="方正仿宋_GBK" w:cs="Times New Roman"/>
                <w:szCs w:val="21"/>
              </w:rPr>
            </w:pPr>
            <w:r>
              <w:rPr>
                <w:rFonts w:ascii="方正仿宋_GBK" w:eastAsia="方正仿宋_GBK" w:cs="Times New Roman"/>
                <w:szCs w:val="21"/>
              </w:rPr>
              <w:t>220820260D00676</w:t>
            </w:r>
          </w:p>
        </w:tc>
        <w:tc>
          <w:tcPr>
            <w:tcW w:w="12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方正仿宋_GBK" w:eastAsia="方正仿宋_GBK" w:cs="Times New Roman"/>
                <w:szCs w:val="21"/>
              </w:rPr>
            </w:pPr>
            <w:r>
              <w:rPr>
                <w:rFonts w:ascii="方正仿宋_GBK" w:eastAsia="方正仿宋_GBK" w:cs="Times New Roman"/>
                <w:szCs w:val="21"/>
              </w:rPr>
              <w:t>9150913</w:t>
            </w:r>
          </w:p>
        </w:tc>
        <w:tc>
          <w:tcPr>
            <w:tcW w:w="10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方正仿宋_GBK" w:eastAsia="方正仿宋_GBK" w:cs="Times New Roman"/>
                <w:szCs w:val="21"/>
              </w:rPr>
            </w:pPr>
            <w:r>
              <w:rPr>
                <w:rFonts w:ascii="方正仿宋_GBK" w:eastAsia="方正仿宋_GBK" w:cs="Times New Roman"/>
                <w:szCs w:val="21"/>
              </w:rPr>
              <w:t>60903A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jc w:val="center"/>
              <w:rPr>
                <w:rFonts w:ascii="方正仿宋_GBK" w:eastAsia="方正仿宋_GBK" w:cs="Times New Roman"/>
                <w:szCs w:val="21"/>
              </w:rPr>
            </w:pPr>
            <w:r>
              <w:rPr>
                <w:rFonts w:ascii="方正仿宋_GBK" w:eastAsia="方正仿宋_GBK" w:cs="Times New Roman"/>
                <w:szCs w:val="21"/>
              </w:rPr>
              <w:t>2026.9.03</w:t>
            </w:r>
          </w:p>
        </w:tc>
        <w:tc>
          <w:tcPr>
            <w:tcW w:w="24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jc w:val="center"/>
              <w:rPr>
                <w:rFonts w:ascii="方正仿宋_GBK" w:eastAsia="方正仿宋_GBK" w:cs="Times New Roman"/>
                <w:szCs w:val="21"/>
              </w:rPr>
            </w:pPr>
            <w:r>
              <w:rPr>
                <w:rFonts w:ascii="方正仿宋_GBK" w:eastAsia="方正仿宋_GBK" w:cs="Times New Roman" w:hint="eastAsia"/>
                <w:szCs w:val="21"/>
              </w:rPr>
              <w:t>吴淞口国际邮轮港</w:t>
            </w:r>
          </w:p>
        </w:tc>
        <w:tc>
          <w:tcPr>
            <w:tcW w:w="12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jc w:val="center"/>
              <w:rPr>
                <w:rFonts w:ascii="方正仿宋_GBK" w:eastAsia="方正仿宋_GBK" w:cs="Times New Roman"/>
                <w:szCs w:val="21"/>
              </w:rPr>
            </w:pPr>
            <w:r>
              <w:rPr>
                <w:rFonts w:ascii="方正仿宋_GBK" w:eastAsia="方正仿宋_GBK" w:cs="Times New Roman" w:hint="eastAsia"/>
                <w:szCs w:val="21"/>
              </w:rPr>
              <w:t>现场检查</w:t>
            </w:r>
          </w:p>
        </w:tc>
        <w:tc>
          <w:tcPr>
            <w:tcW w:w="12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jc w:val="center"/>
              <w:rPr>
                <w:rFonts w:ascii="方正仿宋_GBK" w:eastAsia="方正仿宋_GBK" w:cs="Times New Roman"/>
                <w:szCs w:val="21"/>
              </w:rPr>
            </w:pPr>
            <w:r>
              <w:rPr>
                <w:rFonts w:ascii="方正仿宋_GBK" w:eastAsia="方正仿宋_GBK" w:cs="Times New Roman"/>
                <w:szCs w:val="21"/>
              </w:rPr>
              <w:t>未见</w:t>
            </w:r>
            <w:r>
              <w:rPr>
                <w:rFonts w:ascii="方正仿宋_GBK" w:eastAsia="方正仿宋_GBK" w:cs="Times New Roman" w:hint="eastAsia"/>
                <w:szCs w:val="21"/>
              </w:rPr>
              <w:t>异常</w:t>
            </w:r>
          </w:p>
        </w:tc>
        <w:tc>
          <w:tcPr>
            <w:tcW w:w="21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jc w:val="center"/>
              <w:rPr>
                <w:rFonts w:ascii="方正仿宋_GBK" w:eastAsia="方正仿宋_GBK" w:cs="Times New Roman"/>
                <w:szCs w:val="21"/>
              </w:rPr>
            </w:pPr>
            <w:r>
              <w:rPr>
                <w:rFonts w:ascii="方正仿宋_GBK" w:eastAsia="方正仿宋_GBK" w:cs="Times New Roman"/>
                <w:szCs w:val="21"/>
              </w:rPr>
              <w:t>郑洁，林伟忠</w:t>
            </w:r>
          </w:p>
        </w:tc>
      </w:tr>
      <w:tr>
        <w:trPr>
          <w:trHeight w:val="579"/>
        </w:trPr>
        <w:tc>
          <w:tcPr>
            <w:tcW w:w="6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35"/>
              <w:adjustRightInd w:val="0"/>
              <w:snapToGrid w:val="0"/>
              <w:jc w:val="center"/>
              <w:rPr>
                <w:rFonts w:ascii="方正仿宋_GBK" w:eastAsia="方正仿宋_GBK" w:cs="Times New Roman"/>
                <w:szCs w:val="21"/>
              </w:rPr>
            </w:pPr>
            <w:r>
              <w:rPr>
                <w:rFonts w:ascii="方正仿宋_GBK" w:eastAsia="方正仿宋_GBK" w:cs="Times New Roman" w:hint="eastAsia"/>
                <w:szCs w:val="21"/>
              </w:rPr>
              <w:t>3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方正仿宋_GBK" w:eastAsia="方正仿宋_GBK" w:cs="Times New Roman"/>
                <w:szCs w:val="21"/>
              </w:rPr>
            </w:pPr>
            <w:r>
              <w:rPr>
                <w:rFonts w:ascii="方正仿宋_GBK" w:eastAsia="方正仿宋_GBK" w:cs="Times New Roman" w:hint="eastAsia"/>
                <w:szCs w:val="21"/>
              </w:rPr>
              <w:t>宝山海关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jc w:val="center"/>
              <w:rPr>
                <w:rFonts w:ascii="方正仿宋_GBK" w:eastAsia="方正仿宋_GBK" w:cs="Times New Roman"/>
                <w:szCs w:val="21"/>
              </w:rPr>
            </w:pPr>
            <w:r>
              <w:rPr>
                <w:rFonts w:ascii="方正仿宋_GBK" w:eastAsia="方正仿宋_GBK" w:cs="Times New Roman"/>
                <w:szCs w:val="21"/>
              </w:rPr>
              <w:t>220820260D00701</w:t>
            </w:r>
          </w:p>
        </w:tc>
        <w:tc>
          <w:tcPr>
            <w:tcW w:w="12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方正仿宋_GBK" w:eastAsia="方正仿宋_GBK" w:cs="Times New Roman"/>
                <w:szCs w:val="21"/>
              </w:rPr>
            </w:pPr>
            <w:r>
              <w:rPr>
                <w:rFonts w:ascii="方正仿宋_GBK" w:eastAsia="方正仿宋_GBK" w:cs="Times New Roman"/>
                <w:szCs w:val="21"/>
              </w:rPr>
              <w:t>9343132</w:t>
            </w:r>
          </w:p>
        </w:tc>
        <w:tc>
          <w:tcPr>
            <w:tcW w:w="10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方正仿宋_GBK" w:eastAsia="方正仿宋_GBK" w:cs="Times New Roman"/>
                <w:szCs w:val="21"/>
              </w:rPr>
            </w:pPr>
            <w:r>
              <w:rPr>
                <w:rFonts w:ascii="方正仿宋_GBK" w:eastAsia="方正仿宋_GBK" w:cs="Times New Roman"/>
                <w:szCs w:val="21"/>
              </w:rPr>
              <w:t>260909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jc w:val="center"/>
              <w:rPr>
                <w:rFonts w:ascii="方正仿宋_GBK" w:eastAsia="方正仿宋_GBK" w:cs="Times New Roman"/>
                <w:szCs w:val="21"/>
              </w:rPr>
            </w:pPr>
            <w:r>
              <w:rPr>
                <w:rFonts w:ascii="方正仿宋_GBK" w:eastAsia="方正仿宋_GBK" w:cs="Times New Roman"/>
                <w:szCs w:val="21"/>
              </w:rPr>
              <w:t>2026.9.09</w:t>
            </w:r>
          </w:p>
        </w:tc>
        <w:tc>
          <w:tcPr>
            <w:tcW w:w="24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jc w:val="center"/>
              <w:rPr>
                <w:rFonts w:ascii="方正仿宋_GBK" w:eastAsia="方正仿宋_GBK" w:cs="Times New Roman"/>
                <w:szCs w:val="21"/>
              </w:rPr>
            </w:pPr>
            <w:r>
              <w:rPr>
                <w:rFonts w:ascii="方正仿宋_GBK" w:eastAsia="方正仿宋_GBK" w:cs="Times New Roman" w:hint="eastAsia"/>
                <w:szCs w:val="21"/>
              </w:rPr>
              <w:t>吴淞口国际邮轮港</w:t>
            </w:r>
          </w:p>
        </w:tc>
        <w:tc>
          <w:tcPr>
            <w:tcW w:w="12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jc w:val="center"/>
              <w:rPr>
                <w:rFonts w:ascii="方正仿宋_GBK" w:eastAsia="方正仿宋_GBK" w:cs="Times New Roman"/>
                <w:szCs w:val="21"/>
              </w:rPr>
            </w:pPr>
            <w:r>
              <w:rPr>
                <w:rFonts w:ascii="方正仿宋_GBK" w:eastAsia="方正仿宋_GBK" w:cs="Times New Roman" w:hint="eastAsia"/>
                <w:szCs w:val="21"/>
              </w:rPr>
              <w:t>现场检查</w:t>
            </w:r>
          </w:p>
        </w:tc>
        <w:tc>
          <w:tcPr>
            <w:tcW w:w="12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jc w:val="center"/>
              <w:rPr>
                <w:rFonts w:ascii="方正仿宋_GBK" w:eastAsia="方正仿宋_GBK" w:cs="Times New Roman"/>
                <w:szCs w:val="21"/>
              </w:rPr>
            </w:pPr>
            <w:r>
              <w:rPr>
                <w:rFonts w:ascii="方正仿宋_GBK" w:eastAsia="方正仿宋_GBK" w:cs="Times New Roman"/>
                <w:szCs w:val="21"/>
              </w:rPr>
              <w:t>未见</w:t>
            </w:r>
            <w:r>
              <w:rPr>
                <w:rFonts w:ascii="方正仿宋_GBK" w:eastAsia="方正仿宋_GBK" w:cs="Times New Roman" w:hint="eastAsia"/>
                <w:szCs w:val="21"/>
              </w:rPr>
              <w:t>异常</w:t>
            </w:r>
          </w:p>
        </w:tc>
        <w:tc>
          <w:tcPr>
            <w:tcW w:w="21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jc w:val="center"/>
              <w:rPr>
                <w:rFonts w:ascii="方正仿宋_GBK" w:eastAsia="方正仿宋_GBK" w:cs="Times New Roman"/>
                <w:szCs w:val="21"/>
              </w:rPr>
            </w:pPr>
            <w:r>
              <w:rPr>
                <w:rFonts w:ascii="方正仿宋_GBK" w:eastAsia="方正仿宋_GBK" w:cs="Times New Roman"/>
                <w:szCs w:val="21"/>
              </w:rPr>
              <w:t>白素松,郑洁</w:t>
            </w:r>
          </w:p>
        </w:tc>
      </w:tr>
      <w:tr>
        <w:trPr>
          <w:trHeight w:val="579"/>
        </w:trPr>
        <w:tc>
          <w:tcPr>
            <w:tcW w:w="6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35"/>
              <w:adjustRightInd w:val="0"/>
              <w:snapToGrid w:val="0"/>
              <w:jc w:val="center"/>
              <w:rPr>
                <w:rFonts w:ascii="方正仿宋_GBK" w:eastAsia="方正仿宋_GBK" w:cs="Times New Roman"/>
                <w:szCs w:val="21"/>
              </w:rPr>
            </w:pPr>
            <w:r>
              <w:rPr>
                <w:rFonts w:ascii="方正仿宋_GBK" w:eastAsia="方正仿宋_GBK" w:cs="Times New Roman" w:hint="eastAsia"/>
                <w:szCs w:val="21"/>
              </w:rPr>
              <w:t>4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方正仿宋_GBK" w:eastAsia="方正仿宋_GBK" w:cs="Times New Roman"/>
                <w:szCs w:val="21"/>
              </w:rPr>
            </w:pPr>
            <w:r>
              <w:rPr>
                <w:rFonts w:ascii="方正仿宋_GBK" w:eastAsia="方正仿宋_GBK" w:cs="Times New Roman" w:hint="eastAsia"/>
                <w:szCs w:val="21"/>
              </w:rPr>
              <w:t>宝山海关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jc w:val="center"/>
              <w:rPr>
                <w:rFonts w:ascii="方正仿宋_GBK" w:eastAsia="方正仿宋_GBK" w:cs="Times New Roman"/>
                <w:szCs w:val="21"/>
              </w:rPr>
            </w:pPr>
            <w:r>
              <w:rPr>
                <w:rFonts w:ascii="方正仿宋_GBK" w:eastAsia="方正仿宋_GBK" w:cs="Times New Roman"/>
                <w:szCs w:val="21"/>
              </w:rPr>
              <w:t>220820260D00697</w:t>
            </w:r>
          </w:p>
        </w:tc>
        <w:tc>
          <w:tcPr>
            <w:tcW w:w="12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方正仿宋_GBK" w:eastAsia="方正仿宋_GBK" w:cs="Times New Roman"/>
                <w:szCs w:val="21"/>
              </w:rPr>
            </w:pPr>
            <w:r>
              <w:rPr>
                <w:rFonts w:ascii="方正仿宋_GBK" w:eastAsia="方正仿宋_GBK" w:cs="Times New Roman"/>
                <w:szCs w:val="21"/>
              </w:rPr>
              <w:t>9237345</w:t>
            </w:r>
          </w:p>
        </w:tc>
        <w:tc>
          <w:tcPr>
            <w:tcW w:w="10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方正仿宋_GBK" w:eastAsia="方正仿宋_GBK" w:cs="Times New Roman"/>
                <w:szCs w:val="21"/>
              </w:rPr>
            </w:pPr>
            <w:r>
              <w:rPr>
                <w:rFonts w:ascii="方正仿宋_GBK" w:eastAsia="方正仿宋_GBK" w:cs="Times New Roman"/>
                <w:szCs w:val="21"/>
              </w:rPr>
              <w:t>60909A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jc w:val="center"/>
              <w:rPr>
                <w:rFonts w:ascii="方正仿宋_GBK" w:eastAsia="方正仿宋_GBK" w:cs="Times New Roman"/>
                <w:szCs w:val="21"/>
              </w:rPr>
            </w:pPr>
            <w:r>
              <w:rPr>
                <w:rFonts w:ascii="方正仿宋_GBK" w:eastAsia="方正仿宋_GBK" w:cs="Times New Roman"/>
                <w:szCs w:val="21"/>
              </w:rPr>
              <w:t>2026.9.09</w:t>
            </w:r>
          </w:p>
        </w:tc>
        <w:tc>
          <w:tcPr>
            <w:tcW w:w="24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jc w:val="center"/>
              <w:rPr>
                <w:rFonts w:ascii="方正仿宋_GBK" w:eastAsia="方正仿宋_GBK" w:cs="Times New Roman"/>
                <w:szCs w:val="21"/>
              </w:rPr>
            </w:pPr>
            <w:r>
              <w:rPr>
                <w:rFonts w:ascii="方正仿宋_GBK" w:eastAsia="方正仿宋_GBK" w:cs="Times New Roman" w:hint="eastAsia"/>
                <w:szCs w:val="21"/>
              </w:rPr>
              <w:t>吴淞口国际邮轮港</w:t>
            </w:r>
          </w:p>
        </w:tc>
        <w:tc>
          <w:tcPr>
            <w:tcW w:w="12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jc w:val="center"/>
              <w:rPr>
                <w:rFonts w:ascii="方正仿宋_GBK" w:eastAsia="方正仿宋_GBK" w:cs="Times New Roman"/>
                <w:szCs w:val="21"/>
              </w:rPr>
            </w:pPr>
            <w:r>
              <w:rPr>
                <w:rFonts w:ascii="方正仿宋_GBK" w:eastAsia="方正仿宋_GBK" w:cs="Times New Roman" w:hint="eastAsia"/>
                <w:szCs w:val="21"/>
              </w:rPr>
              <w:t>现场检查</w:t>
            </w:r>
          </w:p>
        </w:tc>
        <w:tc>
          <w:tcPr>
            <w:tcW w:w="12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jc w:val="center"/>
              <w:rPr>
                <w:rFonts w:ascii="方正仿宋_GBK" w:eastAsia="方正仿宋_GBK" w:cs="Times New Roman"/>
                <w:szCs w:val="21"/>
              </w:rPr>
            </w:pPr>
            <w:r>
              <w:rPr>
                <w:rFonts w:ascii="方正仿宋_GBK" w:eastAsia="方正仿宋_GBK" w:cs="Times New Roman"/>
                <w:szCs w:val="21"/>
              </w:rPr>
              <w:t>未见</w:t>
            </w:r>
            <w:r>
              <w:rPr>
                <w:rFonts w:ascii="方正仿宋_GBK" w:eastAsia="方正仿宋_GBK" w:cs="Times New Roman" w:hint="eastAsia"/>
                <w:szCs w:val="21"/>
              </w:rPr>
              <w:t>异常</w:t>
            </w:r>
          </w:p>
        </w:tc>
        <w:tc>
          <w:tcPr>
            <w:tcW w:w="21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jc w:val="center"/>
              <w:rPr>
                <w:rFonts w:ascii="方正仿宋_GBK" w:eastAsia="方正仿宋_GBK" w:cs="Times New Roman"/>
                <w:szCs w:val="21"/>
              </w:rPr>
            </w:pPr>
            <w:r>
              <w:rPr>
                <w:rFonts w:ascii="方正仿宋_GBK" w:eastAsia="方正仿宋_GBK" w:cs="Times New Roman"/>
                <w:szCs w:val="21"/>
              </w:rPr>
              <w:t>白素松,郑洁</w:t>
            </w:r>
          </w:p>
        </w:tc>
      </w:tr>
      <w:tr>
        <w:trPr>
          <w:trHeight w:val="579"/>
        </w:trPr>
        <w:tc>
          <w:tcPr>
            <w:tcW w:w="6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35"/>
              <w:adjustRightInd w:val="0"/>
              <w:snapToGrid w:val="0"/>
              <w:jc w:val="center"/>
              <w:rPr>
                <w:rFonts w:ascii="方正仿宋_GBK" w:eastAsia="方正仿宋_GBK" w:cs="Times New Roman"/>
                <w:szCs w:val="21"/>
              </w:rPr>
            </w:pPr>
            <w:r>
              <w:rPr>
                <w:rFonts w:ascii="方正仿宋_GBK" w:eastAsia="方正仿宋_GBK" w:cs="Times New Roman" w:hint="eastAsia"/>
                <w:szCs w:val="21"/>
              </w:rPr>
              <w:t>5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方正仿宋_GBK" w:eastAsia="方正仿宋_GBK" w:cs="Times New Roman"/>
                <w:szCs w:val="21"/>
              </w:rPr>
            </w:pPr>
            <w:r>
              <w:rPr>
                <w:rFonts w:ascii="方正仿宋_GBK" w:eastAsia="方正仿宋_GBK" w:cs="Times New Roman" w:hint="eastAsia"/>
                <w:szCs w:val="21"/>
              </w:rPr>
              <w:t>宝山海关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jc w:val="center"/>
              <w:rPr>
                <w:rFonts w:ascii="方正仿宋_GBK" w:eastAsia="方正仿宋_GBK" w:cs="Times New Roman"/>
                <w:szCs w:val="21"/>
              </w:rPr>
            </w:pPr>
            <w:r>
              <w:rPr>
                <w:rFonts w:ascii="方正仿宋_GBK" w:eastAsia="方正仿宋_GBK" w:cs="Times New Roman"/>
                <w:szCs w:val="21"/>
              </w:rPr>
              <w:t>220820260D00702</w:t>
            </w:r>
          </w:p>
        </w:tc>
        <w:tc>
          <w:tcPr>
            <w:tcW w:w="12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方正仿宋_GBK" w:eastAsia="方正仿宋_GBK" w:cs="Times New Roman"/>
                <w:szCs w:val="21"/>
              </w:rPr>
            </w:pPr>
            <w:r>
              <w:rPr>
                <w:rFonts w:ascii="方正仿宋_GBK" w:eastAsia="方正仿宋_GBK" w:cs="Times New Roman"/>
                <w:szCs w:val="21"/>
              </w:rPr>
              <w:t>9343132</w:t>
            </w:r>
          </w:p>
        </w:tc>
        <w:tc>
          <w:tcPr>
            <w:tcW w:w="10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方正仿宋_GBK" w:eastAsia="方正仿宋_GBK" w:cs="Times New Roman"/>
                <w:szCs w:val="21"/>
              </w:rPr>
            </w:pPr>
            <w:r>
              <w:rPr>
                <w:rFonts w:ascii="方正仿宋_GBK" w:eastAsia="方正仿宋_GBK" w:cs="Times New Roman"/>
                <w:szCs w:val="21"/>
              </w:rPr>
              <w:t>260909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jc w:val="center"/>
              <w:rPr>
                <w:rFonts w:ascii="方正仿宋_GBK" w:eastAsia="方正仿宋_GBK" w:cs="Times New Roman"/>
                <w:szCs w:val="21"/>
              </w:rPr>
            </w:pPr>
            <w:r>
              <w:rPr>
                <w:rFonts w:ascii="方正仿宋_GBK" w:eastAsia="方正仿宋_GBK" w:cs="Times New Roman"/>
                <w:szCs w:val="21"/>
              </w:rPr>
              <w:t>2026.9.09</w:t>
            </w:r>
          </w:p>
        </w:tc>
        <w:tc>
          <w:tcPr>
            <w:tcW w:w="24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jc w:val="center"/>
              <w:rPr>
                <w:rFonts w:ascii="方正仿宋_GBK" w:eastAsia="方正仿宋_GBK" w:cs="Times New Roman"/>
                <w:szCs w:val="21"/>
              </w:rPr>
            </w:pPr>
            <w:r>
              <w:rPr>
                <w:rFonts w:ascii="方正仿宋_GBK" w:eastAsia="方正仿宋_GBK" w:cs="Times New Roman" w:hint="eastAsia"/>
                <w:szCs w:val="21"/>
              </w:rPr>
              <w:t>吴淞口国际邮轮港</w:t>
            </w:r>
          </w:p>
        </w:tc>
        <w:tc>
          <w:tcPr>
            <w:tcW w:w="12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jc w:val="center"/>
              <w:rPr>
                <w:rFonts w:ascii="方正仿宋_GBK" w:eastAsia="方正仿宋_GBK" w:cs="Times New Roman"/>
                <w:szCs w:val="21"/>
              </w:rPr>
            </w:pPr>
            <w:r>
              <w:rPr>
                <w:rFonts w:ascii="方正仿宋_GBK" w:eastAsia="方正仿宋_GBK" w:cs="Times New Roman" w:hint="eastAsia"/>
                <w:szCs w:val="21"/>
              </w:rPr>
              <w:t>现场检查</w:t>
            </w:r>
          </w:p>
        </w:tc>
        <w:tc>
          <w:tcPr>
            <w:tcW w:w="12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jc w:val="center"/>
              <w:rPr>
                <w:rFonts w:ascii="方正仿宋_GBK" w:eastAsia="方正仿宋_GBK" w:cs="Times New Roman"/>
                <w:szCs w:val="21"/>
              </w:rPr>
            </w:pPr>
            <w:r>
              <w:rPr>
                <w:rFonts w:ascii="方正仿宋_GBK" w:eastAsia="方正仿宋_GBK" w:cs="Times New Roman"/>
                <w:szCs w:val="21"/>
              </w:rPr>
              <w:t>未见</w:t>
            </w:r>
            <w:r>
              <w:rPr>
                <w:rFonts w:ascii="方正仿宋_GBK" w:eastAsia="方正仿宋_GBK" w:cs="Times New Roman" w:hint="eastAsia"/>
                <w:szCs w:val="21"/>
              </w:rPr>
              <w:t>异常</w:t>
            </w:r>
          </w:p>
        </w:tc>
        <w:tc>
          <w:tcPr>
            <w:tcW w:w="21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jc w:val="center"/>
              <w:rPr>
                <w:rFonts w:ascii="方正仿宋_GBK" w:eastAsia="方正仿宋_GBK" w:cs="Times New Roman"/>
                <w:szCs w:val="21"/>
              </w:rPr>
            </w:pPr>
            <w:r>
              <w:rPr>
                <w:rFonts w:ascii="方正仿宋_GBK" w:eastAsia="方正仿宋_GBK" w:cs="Times New Roman"/>
                <w:szCs w:val="21"/>
              </w:rPr>
              <w:t>白素松,郑</w:t>
            </w:r>
            <w:bookmarkStart w:id="0" w:name="_GoBack"/>
            <w:bookmarkEnd w:id="0"/>
            <w:r>
              <w:rPr>
                <w:rFonts w:ascii="方正仿宋_GBK" w:eastAsia="方正仿宋_GBK" w:cs="Times New Roman"/>
                <w:szCs w:val="21"/>
              </w:rPr>
              <w:t>洁</w:t>
            </w:r>
          </w:p>
        </w:tc>
      </w:tr>
      <w:tr>
        <w:trPr>
          <w:trHeight w:val="579"/>
        </w:trPr>
        <w:tc>
          <w:tcPr>
            <w:tcW w:w="6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35"/>
              <w:adjustRightInd w:val="0"/>
              <w:snapToGrid w:val="0"/>
              <w:jc w:val="center"/>
              <w:rPr>
                <w:rFonts w:ascii="方正仿宋_GBK" w:eastAsia="方正仿宋_GBK" w:cs="Times New Roman"/>
                <w:szCs w:val="21"/>
              </w:rPr>
            </w:pPr>
            <w:r>
              <w:rPr>
                <w:rFonts w:ascii="方正仿宋_GBK" w:eastAsia="方正仿宋_GBK" w:cs="Times New Roman" w:hint="eastAsia"/>
                <w:szCs w:val="21"/>
              </w:rPr>
              <w:t>6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方正仿宋_GBK" w:eastAsia="方正仿宋_GBK" w:cs="Times New Roman"/>
                <w:szCs w:val="21"/>
              </w:rPr>
            </w:pPr>
            <w:r>
              <w:rPr>
                <w:rFonts w:ascii="方正仿宋_GBK" w:eastAsia="方正仿宋_GBK" w:cs="Times New Roman" w:hint="eastAsia"/>
                <w:szCs w:val="21"/>
              </w:rPr>
              <w:t>宝山海关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jc w:val="center"/>
              <w:rPr>
                <w:rFonts w:ascii="方正仿宋_GBK" w:eastAsia="方正仿宋_GBK" w:cs="Times New Roman"/>
                <w:szCs w:val="21"/>
              </w:rPr>
            </w:pPr>
            <w:r>
              <w:rPr>
                <w:rFonts w:ascii="方正仿宋_GBK" w:eastAsia="方正仿宋_GBK" w:cs="Times New Roman"/>
                <w:szCs w:val="21"/>
              </w:rPr>
              <w:t>220820260D00698</w:t>
            </w:r>
          </w:p>
        </w:tc>
        <w:tc>
          <w:tcPr>
            <w:tcW w:w="12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方正仿宋_GBK" w:eastAsia="方正仿宋_GBK" w:cs="Times New Roman"/>
                <w:szCs w:val="21"/>
              </w:rPr>
            </w:pPr>
            <w:r>
              <w:rPr>
                <w:rFonts w:ascii="方正仿宋_GBK" w:eastAsia="方正仿宋_GBK" w:cs="Times New Roman"/>
                <w:szCs w:val="21"/>
              </w:rPr>
              <w:t>9237345</w:t>
            </w:r>
          </w:p>
        </w:tc>
        <w:tc>
          <w:tcPr>
            <w:tcW w:w="10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方正仿宋_GBK" w:eastAsia="方正仿宋_GBK" w:cs="Times New Roman"/>
                <w:szCs w:val="21"/>
              </w:rPr>
            </w:pPr>
            <w:r>
              <w:rPr>
                <w:rFonts w:ascii="方正仿宋_GBK" w:eastAsia="方正仿宋_GBK" w:cs="Times New Roman"/>
                <w:szCs w:val="21"/>
              </w:rPr>
              <w:t>60909A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jc w:val="center"/>
              <w:rPr>
                <w:rFonts w:ascii="方正仿宋_GBK" w:eastAsia="方正仿宋_GBK" w:cs="Times New Roman"/>
                <w:szCs w:val="21"/>
              </w:rPr>
            </w:pPr>
            <w:r>
              <w:rPr>
                <w:rFonts w:ascii="方正仿宋_GBK" w:eastAsia="方正仿宋_GBK" w:cs="Times New Roman"/>
                <w:szCs w:val="21"/>
              </w:rPr>
              <w:t>2026.9.09</w:t>
            </w:r>
          </w:p>
        </w:tc>
        <w:tc>
          <w:tcPr>
            <w:tcW w:w="24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jc w:val="center"/>
              <w:rPr>
                <w:rFonts w:ascii="方正仿宋_GBK" w:eastAsia="方正仿宋_GBK" w:cs="Times New Roman"/>
                <w:szCs w:val="21"/>
              </w:rPr>
            </w:pPr>
            <w:r>
              <w:rPr>
                <w:rFonts w:ascii="方正仿宋_GBK" w:eastAsia="方正仿宋_GBK" w:cs="Times New Roman" w:hint="eastAsia"/>
                <w:szCs w:val="21"/>
              </w:rPr>
              <w:t>吴淞口国际邮轮港</w:t>
            </w:r>
          </w:p>
        </w:tc>
        <w:tc>
          <w:tcPr>
            <w:tcW w:w="12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jc w:val="center"/>
              <w:rPr>
                <w:rFonts w:ascii="方正仿宋_GBK" w:eastAsia="方正仿宋_GBK" w:cs="Times New Roman"/>
                <w:szCs w:val="21"/>
              </w:rPr>
            </w:pPr>
            <w:r>
              <w:rPr>
                <w:rFonts w:ascii="方正仿宋_GBK" w:eastAsia="方正仿宋_GBK" w:cs="Times New Roman" w:hint="eastAsia"/>
                <w:szCs w:val="21"/>
              </w:rPr>
              <w:t>现场检查</w:t>
            </w:r>
          </w:p>
        </w:tc>
        <w:tc>
          <w:tcPr>
            <w:tcW w:w="12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jc w:val="center"/>
              <w:rPr>
                <w:rFonts w:ascii="方正仿宋_GBK" w:eastAsia="方正仿宋_GBK" w:cs="Times New Roman"/>
                <w:szCs w:val="21"/>
              </w:rPr>
            </w:pPr>
            <w:r>
              <w:rPr>
                <w:rFonts w:ascii="方正仿宋_GBK" w:eastAsia="方正仿宋_GBK" w:cs="Times New Roman"/>
                <w:szCs w:val="21"/>
              </w:rPr>
              <w:t>未见</w:t>
            </w:r>
            <w:r>
              <w:rPr>
                <w:rFonts w:ascii="方正仿宋_GBK" w:eastAsia="方正仿宋_GBK" w:cs="Times New Roman" w:hint="eastAsia"/>
                <w:szCs w:val="21"/>
              </w:rPr>
              <w:t>异常</w:t>
            </w:r>
          </w:p>
        </w:tc>
        <w:tc>
          <w:tcPr>
            <w:tcW w:w="21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jc w:val="center"/>
              <w:rPr>
                <w:rFonts w:ascii="方正仿宋_GBK" w:eastAsia="方正仿宋_GBK" w:cs="Times New Roman"/>
                <w:szCs w:val="21"/>
              </w:rPr>
            </w:pPr>
            <w:r>
              <w:rPr>
                <w:rFonts w:ascii="方正仿宋_GBK" w:eastAsia="方正仿宋_GBK" w:cs="Times New Roman"/>
                <w:szCs w:val="21"/>
              </w:rPr>
              <w:t>白素松,郑洁</w:t>
            </w:r>
          </w:p>
        </w:tc>
      </w:tr>
      <w:tr>
        <w:trPr>
          <w:trHeight w:val="579"/>
        </w:trPr>
        <w:tc>
          <w:tcPr>
            <w:tcW w:w="6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35"/>
              <w:adjustRightInd w:val="0"/>
              <w:snapToGrid w:val="0"/>
              <w:jc w:val="center"/>
              <w:rPr>
                <w:rFonts w:ascii="方正仿宋_GBK" w:eastAsia="方正仿宋_GBK" w:cs="Times New Roman"/>
                <w:szCs w:val="21"/>
              </w:rPr>
            </w:pPr>
            <w:r>
              <w:rPr>
                <w:rFonts w:ascii="方正仿宋_GBK" w:eastAsia="方正仿宋_GBK" w:cs="Times New Roman" w:hint="eastAsia"/>
                <w:szCs w:val="21"/>
              </w:rPr>
              <w:t>7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方正仿宋_GBK" w:eastAsia="方正仿宋_GBK" w:cs="Times New Roman"/>
                <w:szCs w:val="21"/>
              </w:rPr>
            </w:pPr>
            <w:r>
              <w:rPr>
                <w:rFonts w:ascii="方正仿宋_GBK" w:eastAsia="方正仿宋_GBK" w:cs="Times New Roman" w:hint="eastAsia"/>
                <w:szCs w:val="21"/>
              </w:rPr>
              <w:t>宝山海关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jc w:val="center"/>
              <w:rPr>
                <w:rFonts w:ascii="方正仿宋_GBK" w:eastAsia="方正仿宋_GBK" w:cs="Times New Roman"/>
                <w:szCs w:val="21"/>
              </w:rPr>
            </w:pPr>
            <w:r>
              <w:rPr>
                <w:rFonts w:ascii="方正仿宋_GBK" w:eastAsia="方正仿宋_GBK" w:cs="Times New Roman"/>
                <w:szCs w:val="21"/>
              </w:rPr>
              <w:t>220820260D00699</w:t>
            </w:r>
          </w:p>
        </w:tc>
        <w:tc>
          <w:tcPr>
            <w:tcW w:w="12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方正仿宋_GBK" w:eastAsia="方正仿宋_GBK" w:cs="Times New Roman"/>
                <w:szCs w:val="21"/>
              </w:rPr>
            </w:pPr>
            <w:r>
              <w:rPr>
                <w:rFonts w:ascii="方正仿宋_GBK" w:eastAsia="方正仿宋_GBK" w:cs="Times New Roman"/>
                <w:szCs w:val="21"/>
              </w:rPr>
              <w:t>9237345</w:t>
            </w:r>
          </w:p>
        </w:tc>
        <w:tc>
          <w:tcPr>
            <w:tcW w:w="10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方正仿宋_GBK" w:eastAsia="方正仿宋_GBK" w:cs="Times New Roman"/>
                <w:szCs w:val="21"/>
              </w:rPr>
            </w:pPr>
            <w:r>
              <w:rPr>
                <w:rFonts w:ascii="方正仿宋_GBK" w:eastAsia="方正仿宋_GBK" w:cs="Times New Roman"/>
                <w:szCs w:val="21"/>
              </w:rPr>
              <w:t>60909A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jc w:val="center"/>
              <w:rPr>
                <w:rFonts w:ascii="方正仿宋_GBK" w:eastAsia="方正仿宋_GBK" w:cs="Times New Roman"/>
                <w:szCs w:val="21"/>
              </w:rPr>
            </w:pPr>
            <w:r>
              <w:rPr>
                <w:rFonts w:ascii="方正仿宋_GBK" w:eastAsia="方正仿宋_GBK" w:cs="Times New Roman"/>
                <w:szCs w:val="21"/>
              </w:rPr>
              <w:t>2026.9.09</w:t>
            </w:r>
          </w:p>
        </w:tc>
        <w:tc>
          <w:tcPr>
            <w:tcW w:w="24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jc w:val="center"/>
              <w:rPr>
                <w:rFonts w:ascii="方正仿宋_GBK" w:eastAsia="方正仿宋_GBK" w:cs="Times New Roman"/>
                <w:szCs w:val="21"/>
              </w:rPr>
            </w:pPr>
            <w:r>
              <w:rPr>
                <w:rFonts w:ascii="方正仿宋_GBK" w:eastAsia="方正仿宋_GBK" w:cs="Times New Roman" w:hint="eastAsia"/>
                <w:szCs w:val="21"/>
              </w:rPr>
              <w:t>吴淞口国际邮轮港</w:t>
            </w:r>
          </w:p>
        </w:tc>
        <w:tc>
          <w:tcPr>
            <w:tcW w:w="12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jc w:val="center"/>
              <w:rPr>
                <w:rFonts w:ascii="方正仿宋_GBK" w:eastAsia="方正仿宋_GBK" w:cs="Times New Roman"/>
                <w:szCs w:val="21"/>
              </w:rPr>
            </w:pPr>
            <w:r>
              <w:rPr>
                <w:rFonts w:ascii="方正仿宋_GBK" w:eastAsia="方正仿宋_GBK" w:cs="Times New Roman" w:hint="eastAsia"/>
                <w:szCs w:val="21"/>
              </w:rPr>
              <w:t>现场检查</w:t>
            </w:r>
          </w:p>
        </w:tc>
        <w:tc>
          <w:tcPr>
            <w:tcW w:w="12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jc w:val="center"/>
              <w:rPr>
                <w:rFonts w:ascii="方正仿宋_GBK" w:eastAsia="方正仿宋_GBK" w:cs="Times New Roman"/>
                <w:szCs w:val="21"/>
              </w:rPr>
            </w:pPr>
            <w:r>
              <w:rPr>
                <w:rFonts w:ascii="方正仿宋_GBK" w:eastAsia="方正仿宋_GBK" w:cs="Times New Roman"/>
                <w:szCs w:val="21"/>
              </w:rPr>
              <w:t>未见</w:t>
            </w:r>
            <w:r>
              <w:rPr>
                <w:rFonts w:ascii="方正仿宋_GBK" w:eastAsia="方正仿宋_GBK" w:cs="Times New Roman" w:hint="eastAsia"/>
                <w:szCs w:val="21"/>
              </w:rPr>
              <w:t>异常</w:t>
            </w:r>
          </w:p>
        </w:tc>
        <w:tc>
          <w:tcPr>
            <w:tcW w:w="21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jc w:val="center"/>
              <w:rPr>
                <w:rFonts w:ascii="方正仿宋_GBK" w:eastAsia="方正仿宋_GBK" w:cs="Times New Roman"/>
                <w:szCs w:val="21"/>
              </w:rPr>
            </w:pPr>
            <w:r>
              <w:rPr>
                <w:rFonts w:ascii="方正仿宋_GBK" w:eastAsia="方正仿宋_GBK" w:cs="Times New Roman"/>
                <w:szCs w:val="21"/>
              </w:rPr>
              <w:t>白素松,郑洁</w:t>
            </w:r>
          </w:p>
        </w:tc>
      </w:tr>
      <w:tr>
        <w:trPr>
          <w:trHeight w:val="579"/>
        </w:trPr>
        <w:tc>
          <w:tcPr>
            <w:tcW w:w="6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35"/>
              <w:adjustRightInd w:val="0"/>
              <w:snapToGrid w:val="0"/>
              <w:jc w:val="center"/>
              <w:rPr>
                <w:rFonts w:ascii="方正仿宋_GBK" w:eastAsia="方正仿宋_GBK" w:cs="Times New Roman"/>
                <w:szCs w:val="21"/>
              </w:rPr>
            </w:pPr>
            <w:r>
              <w:rPr>
                <w:rFonts w:ascii="方正仿宋_GBK" w:eastAsia="方正仿宋_GBK" w:cs="Times New Roman" w:hint="eastAsia"/>
                <w:szCs w:val="21"/>
              </w:rPr>
              <w:t>8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方正仿宋_GBK" w:eastAsia="方正仿宋_GBK" w:cs="Times New Roman"/>
                <w:szCs w:val="21"/>
              </w:rPr>
            </w:pPr>
            <w:r>
              <w:rPr>
                <w:rFonts w:ascii="方正仿宋_GBK" w:eastAsia="方正仿宋_GBK" w:cs="Times New Roman" w:hint="eastAsia"/>
                <w:szCs w:val="21"/>
              </w:rPr>
              <w:t>宝山海关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jc w:val="center"/>
              <w:rPr>
                <w:rFonts w:ascii="方正仿宋_GBK" w:eastAsia="方正仿宋_GBK" w:cs="Times New Roman"/>
                <w:szCs w:val="21"/>
              </w:rPr>
            </w:pPr>
            <w:r>
              <w:rPr>
                <w:rFonts w:ascii="方正仿宋_GBK" w:eastAsia="方正仿宋_GBK" w:cs="Times New Roman"/>
                <w:szCs w:val="21"/>
              </w:rPr>
              <w:t>220820260D00710</w:t>
            </w:r>
          </w:p>
        </w:tc>
        <w:tc>
          <w:tcPr>
            <w:tcW w:w="12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方正仿宋_GBK" w:eastAsia="方正仿宋_GBK" w:cs="Times New Roman"/>
                <w:szCs w:val="21"/>
              </w:rPr>
            </w:pPr>
            <w:r>
              <w:rPr>
                <w:rFonts w:ascii="方正仿宋_GBK" w:eastAsia="方正仿宋_GBK" w:cs="Times New Roman"/>
                <w:szCs w:val="21"/>
              </w:rPr>
              <w:t>9150913</w:t>
            </w:r>
          </w:p>
        </w:tc>
        <w:tc>
          <w:tcPr>
            <w:tcW w:w="10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方正仿宋_GBK" w:eastAsia="方正仿宋_GBK" w:cs="Times New Roman"/>
                <w:szCs w:val="21"/>
              </w:rPr>
            </w:pPr>
            <w:r>
              <w:rPr>
                <w:rFonts w:ascii="方正仿宋_GBK" w:eastAsia="方正仿宋_GBK" w:cs="Times New Roman"/>
                <w:szCs w:val="21"/>
              </w:rPr>
              <w:t>60911A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jc w:val="center"/>
              <w:rPr>
                <w:rFonts w:ascii="方正仿宋_GBK" w:eastAsia="方正仿宋_GBK" w:cs="Times New Roman"/>
                <w:szCs w:val="21"/>
              </w:rPr>
            </w:pPr>
            <w:r>
              <w:rPr>
                <w:rFonts w:ascii="方正仿宋_GBK" w:eastAsia="方正仿宋_GBK" w:cs="Times New Roman"/>
                <w:szCs w:val="21"/>
              </w:rPr>
              <w:t>2026.9.11</w:t>
            </w:r>
          </w:p>
        </w:tc>
        <w:tc>
          <w:tcPr>
            <w:tcW w:w="24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jc w:val="center"/>
              <w:rPr>
                <w:rFonts w:ascii="方正仿宋_GBK" w:eastAsia="方正仿宋_GBK" w:cs="Times New Roman"/>
                <w:szCs w:val="21"/>
              </w:rPr>
            </w:pPr>
            <w:r>
              <w:rPr>
                <w:rFonts w:ascii="方正仿宋_GBK" w:eastAsia="方正仿宋_GBK" w:cs="Times New Roman" w:hint="eastAsia"/>
                <w:szCs w:val="21"/>
              </w:rPr>
              <w:t>吴淞口国际邮轮港</w:t>
            </w:r>
          </w:p>
        </w:tc>
        <w:tc>
          <w:tcPr>
            <w:tcW w:w="12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jc w:val="center"/>
              <w:rPr>
                <w:rFonts w:ascii="方正仿宋_GBK" w:eastAsia="方正仿宋_GBK" w:cs="Times New Roman"/>
                <w:szCs w:val="21"/>
              </w:rPr>
            </w:pPr>
            <w:r>
              <w:rPr>
                <w:rFonts w:ascii="方正仿宋_GBK" w:eastAsia="方正仿宋_GBK" w:cs="Times New Roman" w:hint="eastAsia"/>
                <w:szCs w:val="21"/>
              </w:rPr>
              <w:t>现场检查</w:t>
            </w:r>
          </w:p>
        </w:tc>
        <w:tc>
          <w:tcPr>
            <w:tcW w:w="12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jc w:val="center"/>
              <w:rPr>
                <w:rFonts w:ascii="方正仿宋_GBK" w:eastAsia="方正仿宋_GBK" w:cs="Times New Roman"/>
                <w:szCs w:val="21"/>
              </w:rPr>
            </w:pPr>
            <w:r>
              <w:rPr>
                <w:rFonts w:ascii="方正仿宋_GBK" w:eastAsia="方正仿宋_GBK" w:cs="Times New Roman"/>
                <w:szCs w:val="21"/>
              </w:rPr>
              <w:t>未见</w:t>
            </w:r>
            <w:r>
              <w:rPr>
                <w:rFonts w:ascii="方正仿宋_GBK" w:eastAsia="方正仿宋_GBK" w:cs="Times New Roman" w:hint="eastAsia"/>
                <w:szCs w:val="21"/>
              </w:rPr>
              <w:t>异常</w:t>
            </w:r>
          </w:p>
        </w:tc>
        <w:tc>
          <w:tcPr>
            <w:tcW w:w="21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jc w:val="center"/>
              <w:rPr>
                <w:rFonts w:ascii="方正仿宋_GBK" w:eastAsia="方正仿宋_GBK" w:cs="Times New Roman"/>
                <w:szCs w:val="21"/>
              </w:rPr>
            </w:pPr>
            <w:r>
              <w:rPr>
                <w:rFonts w:ascii="方正仿宋_GBK" w:eastAsia="方正仿宋_GBK" w:cs="Times New Roman"/>
                <w:szCs w:val="21"/>
              </w:rPr>
              <w:t>白素松,郑洁</w:t>
            </w:r>
          </w:p>
        </w:tc>
      </w:tr>
      <w:tr>
        <w:trPr>
          <w:trHeight w:val="579"/>
        </w:trPr>
        <w:tc>
          <w:tcPr>
            <w:tcW w:w="6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35"/>
              <w:adjustRightInd w:val="0"/>
              <w:snapToGrid w:val="0"/>
              <w:jc w:val="center"/>
              <w:rPr>
                <w:rFonts w:ascii="方正仿宋_GBK" w:eastAsia="方正仿宋_GBK" w:cs="Times New Roman"/>
                <w:szCs w:val="21"/>
              </w:rPr>
            </w:pPr>
            <w:r>
              <w:rPr>
                <w:rFonts w:ascii="方正仿宋_GBK" w:eastAsia="方正仿宋_GBK" w:cs="Times New Roman" w:hint="eastAsia"/>
                <w:szCs w:val="21"/>
              </w:rPr>
              <w:t>9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方正仿宋_GBK" w:eastAsia="方正仿宋_GBK" w:cs="Times New Roman"/>
                <w:szCs w:val="21"/>
              </w:rPr>
            </w:pPr>
            <w:r>
              <w:rPr>
                <w:rFonts w:ascii="方正仿宋_GBK" w:eastAsia="方正仿宋_GBK" w:cs="Times New Roman" w:hint="eastAsia"/>
                <w:szCs w:val="21"/>
              </w:rPr>
              <w:t>宝山海关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jc w:val="center"/>
              <w:rPr>
                <w:rFonts w:ascii="方正仿宋_GBK" w:eastAsia="方正仿宋_GBK" w:cs="Times New Roman"/>
                <w:szCs w:val="21"/>
              </w:rPr>
            </w:pPr>
            <w:r>
              <w:rPr>
                <w:rFonts w:ascii="方正仿宋_GBK" w:eastAsia="方正仿宋_GBK" w:cs="Times New Roman"/>
                <w:szCs w:val="21"/>
              </w:rPr>
              <w:t>22082026140</w:t>
            </w:r>
            <w:r>
              <w:rPr>
                <w:rFonts w:ascii="方正仿宋_GBK" w:eastAsia="方正仿宋_GBK" w:cs="Times New Roman" w:hint="eastAsia"/>
                <w:szCs w:val="21"/>
              </w:rPr>
              <w:t>5445</w:t>
            </w:r>
          </w:p>
        </w:tc>
        <w:tc>
          <w:tcPr>
            <w:tcW w:w="12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方正仿宋_GBK" w:eastAsia="方正仿宋_GBK" w:cs="Times New Roman"/>
                <w:szCs w:val="21"/>
              </w:rPr>
            </w:pPr>
            <w:r>
              <w:rPr>
                <w:rFonts w:ascii="方正仿宋_GBK" w:eastAsia="方正仿宋_GBK" w:cs="Times New Roman" w:hint="eastAsia"/>
                <w:szCs w:val="21"/>
              </w:rPr>
              <w:t>UN9237345</w:t>
            </w:r>
          </w:p>
        </w:tc>
        <w:tc>
          <w:tcPr>
            <w:tcW w:w="10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方正仿宋_GBK" w:eastAsia="方正仿宋_GBK" w:cs="Times New Roman"/>
                <w:szCs w:val="21"/>
              </w:rPr>
            </w:pPr>
            <w:r>
              <w:rPr>
                <w:rFonts w:ascii="方正仿宋_GBK" w:eastAsia="方正仿宋_GBK" w:cs="Times New Roman" w:hint="eastAsia"/>
                <w:szCs w:val="21"/>
              </w:rPr>
              <w:t>60909A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jc w:val="center"/>
              <w:rPr>
                <w:rFonts w:ascii="方正仿宋_GBK" w:eastAsia="方正仿宋_GBK" w:cs="Times New Roman"/>
                <w:szCs w:val="21"/>
              </w:rPr>
            </w:pPr>
            <w:r>
              <w:rPr>
                <w:rFonts w:ascii="方正仿宋_GBK" w:eastAsia="方正仿宋_GBK" w:cs="Times New Roman" w:hint="eastAsia"/>
                <w:szCs w:val="21"/>
              </w:rPr>
              <w:t>2026.9.9</w:t>
            </w:r>
          </w:p>
        </w:tc>
        <w:tc>
          <w:tcPr>
            <w:tcW w:w="24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jc w:val="center"/>
              <w:rPr>
                <w:rFonts w:ascii="方正仿宋_GBK" w:eastAsia="方正仿宋_GBK" w:cs="Times New Roman"/>
                <w:szCs w:val="21"/>
              </w:rPr>
            </w:pPr>
            <w:r>
              <w:rPr>
                <w:rFonts w:ascii="方正仿宋_GBK" w:eastAsia="方正仿宋_GBK" w:cs="Times New Roman" w:hint="eastAsia"/>
                <w:szCs w:val="21"/>
              </w:rPr>
              <w:t>吴淞口国际邮轮港</w:t>
            </w:r>
          </w:p>
        </w:tc>
        <w:tc>
          <w:tcPr>
            <w:tcW w:w="12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jc w:val="center"/>
              <w:rPr>
                <w:rFonts w:ascii="方正仿宋_GBK" w:eastAsia="方正仿宋_GBK" w:cs="Times New Roman"/>
                <w:szCs w:val="21"/>
              </w:rPr>
            </w:pPr>
            <w:r>
              <w:rPr>
                <w:rFonts w:ascii="方正仿宋_GBK" w:eastAsia="方正仿宋_GBK" w:cs="Times New Roman" w:hint="eastAsia"/>
                <w:szCs w:val="21"/>
              </w:rPr>
              <w:t>现场检查</w:t>
            </w:r>
          </w:p>
        </w:tc>
        <w:tc>
          <w:tcPr>
            <w:tcW w:w="12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jc w:val="center"/>
              <w:rPr>
                <w:rFonts w:ascii="方正仿宋_GBK" w:eastAsia="方正仿宋_GBK" w:cs="Times New Roman"/>
                <w:szCs w:val="21"/>
              </w:rPr>
            </w:pPr>
            <w:r>
              <w:rPr>
                <w:rFonts w:ascii="方正仿宋_GBK" w:eastAsia="方正仿宋_GBK" w:cs="Times New Roman" w:hint="eastAsia"/>
                <w:szCs w:val="21"/>
              </w:rPr>
              <w:t>未见异常</w:t>
            </w:r>
          </w:p>
        </w:tc>
        <w:tc>
          <w:tcPr>
            <w:tcW w:w="21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jc w:val="center"/>
              <w:rPr>
                <w:rFonts w:ascii="方正仿宋_GBK" w:eastAsia="方正仿宋_GBK" w:cs="Times New Roman"/>
                <w:szCs w:val="21"/>
              </w:rPr>
            </w:pPr>
            <w:r>
              <w:rPr>
                <w:rFonts w:ascii="方正仿宋_GBK" w:eastAsia="方正仿宋_GBK" w:cs="Times New Roman" w:hint="eastAsia"/>
                <w:szCs w:val="21"/>
              </w:rPr>
              <w:t>杨维超，张金平</w:t>
            </w:r>
          </w:p>
        </w:tc>
      </w:tr>
      <w:tr>
        <w:trPr>
          <w:trHeight w:val="579"/>
        </w:trPr>
        <w:tc>
          <w:tcPr>
            <w:tcW w:w="6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35"/>
              <w:adjustRightInd w:val="0"/>
              <w:snapToGrid w:val="0"/>
              <w:jc w:val="center"/>
              <w:rPr>
                <w:rFonts w:ascii="方正仿宋_GBK" w:eastAsia="方正仿宋_GBK" w:cs="Times New Roman"/>
                <w:szCs w:val="21"/>
              </w:rPr>
            </w:pPr>
            <w:r>
              <w:rPr>
                <w:rFonts w:ascii="方正仿宋_GBK" w:eastAsia="方正仿宋_GBK" w:cs="Times New Roman" w:hint="eastAsia"/>
                <w:szCs w:val="21"/>
              </w:rPr>
              <w:t>10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方正仿宋_GBK" w:eastAsia="方正仿宋_GBK" w:cs="Times New Roman"/>
                <w:szCs w:val="21"/>
              </w:rPr>
            </w:pPr>
            <w:r>
              <w:rPr>
                <w:rFonts w:ascii="方正仿宋_GBK" w:eastAsia="方正仿宋_GBK" w:cs="Times New Roman" w:hint="eastAsia"/>
                <w:szCs w:val="21"/>
              </w:rPr>
              <w:t>宝山海关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jc w:val="center"/>
              <w:rPr>
                <w:rFonts w:ascii="方正仿宋_GBK" w:eastAsia="方正仿宋_GBK" w:cs="Times New Roman"/>
                <w:szCs w:val="21"/>
              </w:rPr>
            </w:pPr>
            <w:r>
              <w:rPr>
                <w:rFonts w:ascii="方正仿宋_GBK" w:eastAsia="方正仿宋_GBK" w:cs="Times New Roman"/>
                <w:szCs w:val="21"/>
              </w:rPr>
              <w:t>22082026140</w:t>
            </w:r>
            <w:r>
              <w:rPr>
                <w:rFonts w:ascii="方正仿宋_GBK" w:eastAsia="方正仿宋_GBK" w:cs="Times New Roman" w:hint="eastAsia"/>
                <w:szCs w:val="21"/>
              </w:rPr>
              <w:t>5472</w:t>
            </w:r>
          </w:p>
        </w:tc>
        <w:tc>
          <w:tcPr>
            <w:tcW w:w="12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方正仿宋_GBK" w:eastAsia="方正仿宋_GBK" w:cs="Times New Roman"/>
                <w:szCs w:val="21"/>
              </w:rPr>
            </w:pPr>
            <w:r>
              <w:rPr>
                <w:rFonts w:ascii="方正仿宋_GBK" w:eastAsia="方正仿宋_GBK" w:cs="Times New Roman" w:hint="eastAsia"/>
                <w:szCs w:val="21"/>
              </w:rPr>
              <w:t>UN9150913</w:t>
            </w:r>
          </w:p>
        </w:tc>
        <w:tc>
          <w:tcPr>
            <w:tcW w:w="10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方正仿宋_GBK" w:eastAsia="方正仿宋_GBK" w:cs="Times New Roman"/>
                <w:szCs w:val="21"/>
              </w:rPr>
            </w:pPr>
            <w:r>
              <w:rPr>
                <w:rFonts w:ascii="方正仿宋_GBK" w:eastAsia="方正仿宋_GBK" w:cs="Times New Roman" w:hint="eastAsia"/>
                <w:szCs w:val="21"/>
              </w:rPr>
              <w:t>60911D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jc w:val="center"/>
              <w:rPr>
                <w:rFonts w:ascii="方正仿宋_GBK" w:eastAsia="方正仿宋_GBK" w:cs="Times New Roman"/>
                <w:szCs w:val="21"/>
              </w:rPr>
            </w:pPr>
            <w:r>
              <w:rPr>
                <w:rFonts w:ascii="方正仿宋_GBK" w:eastAsia="方正仿宋_GBK" w:cs="Times New Roman" w:hint="eastAsia"/>
                <w:szCs w:val="21"/>
              </w:rPr>
              <w:t>2026.9.11</w:t>
            </w:r>
          </w:p>
        </w:tc>
        <w:tc>
          <w:tcPr>
            <w:tcW w:w="24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jc w:val="center"/>
              <w:rPr>
                <w:rFonts w:ascii="方正仿宋_GBK" w:eastAsia="方正仿宋_GBK" w:cs="Times New Roman"/>
                <w:szCs w:val="21"/>
              </w:rPr>
            </w:pPr>
            <w:r>
              <w:rPr>
                <w:rFonts w:ascii="方正仿宋_GBK" w:eastAsia="方正仿宋_GBK" w:cs="Times New Roman" w:hint="eastAsia"/>
                <w:szCs w:val="21"/>
              </w:rPr>
              <w:t>吴淞口国际邮轮港</w:t>
            </w:r>
          </w:p>
        </w:tc>
        <w:tc>
          <w:tcPr>
            <w:tcW w:w="12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jc w:val="center"/>
              <w:rPr>
                <w:rFonts w:ascii="方正仿宋_GBK" w:eastAsia="方正仿宋_GBK" w:cs="Times New Roman"/>
                <w:szCs w:val="21"/>
              </w:rPr>
            </w:pPr>
            <w:r>
              <w:rPr>
                <w:rFonts w:ascii="方正仿宋_GBK" w:eastAsia="方正仿宋_GBK" w:cs="Times New Roman" w:hint="eastAsia"/>
                <w:szCs w:val="21"/>
              </w:rPr>
              <w:t>现场检查</w:t>
            </w:r>
          </w:p>
        </w:tc>
        <w:tc>
          <w:tcPr>
            <w:tcW w:w="12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jc w:val="center"/>
              <w:rPr>
                <w:rFonts w:ascii="方正仿宋_GBK" w:eastAsia="方正仿宋_GBK" w:cs="Times New Roman"/>
                <w:szCs w:val="21"/>
              </w:rPr>
            </w:pPr>
            <w:r>
              <w:rPr>
                <w:rFonts w:ascii="方正仿宋_GBK" w:eastAsia="方正仿宋_GBK" w:cs="Times New Roman" w:hint="eastAsia"/>
                <w:szCs w:val="21"/>
              </w:rPr>
              <w:t>未见异常</w:t>
            </w:r>
          </w:p>
        </w:tc>
        <w:tc>
          <w:tcPr>
            <w:tcW w:w="21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jc w:val="center"/>
              <w:rPr>
                <w:rFonts w:ascii="方正仿宋_GBK" w:eastAsia="方正仿宋_GBK" w:cs="Times New Roman"/>
                <w:szCs w:val="21"/>
              </w:rPr>
            </w:pPr>
            <w:r>
              <w:rPr>
                <w:rFonts w:ascii="方正仿宋_GBK" w:eastAsia="方正仿宋_GBK" w:cs="Times New Roman" w:hint="eastAsia"/>
                <w:szCs w:val="21"/>
              </w:rPr>
              <w:t>杨维超，李欣林</w:t>
            </w:r>
          </w:p>
        </w:tc>
      </w:tr>
      <w:tr>
        <w:trPr>
          <w:trHeight w:val="579"/>
        </w:trPr>
        <w:tc>
          <w:tcPr>
            <w:tcW w:w="6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35"/>
              <w:adjustRightInd w:val="0"/>
              <w:snapToGrid w:val="0"/>
              <w:jc w:val="center"/>
              <w:rPr>
                <w:rFonts w:ascii="方正仿宋_GBK" w:eastAsia="方正仿宋_GBK" w:cs="Times New Roman"/>
                <w:szCs w:val="21"/>
              </w:rPr>
            </w:pPr>
            <w:r>
              <w:rPr>
                <w:rFonts w:ascii="方正仿宋_GBK" w:eastAsia="方正仿宋_GBK" w:cs="Times New Roman"/>
                <w:szCs w:val="21"/>
              </w:rPr>
              <w:t>11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741"/>
              <w:adjustRightInd w:val="0"/>
              <w:snapToGrid w:val="0"/>
              <w:jc w:val="center"/>
              <w:rPr>
                <w:rFonts w:ascii="方正仿宋_GBK" w:eastAsia="方正仿宋_GBK" w:cs="Times New Roman"/>
                <w:szCs w:val="21"/>
              </w:rPr>
            </w:pP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1742"/>
              <w:adjustRightInd w:val="0"/>
              <w:snapToGrid w:val="0"/>
              <w:jc w:val="center"/>
              <w:rPr>
                <w:rFonts w:ascii="方正仿宋_GBK" w:eastAsia="方正仿宋_GBK" w:cs="Times New Roman"/>
                <w:szCs w:val="21"/>
              </w:rPr>
            </w:pPr>
          </w:p>
        </w:tc>
        <w:tc>
          <w:tcPr>
            <w:tcW w:w="12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743"/>
              <w:adjustRightInd w:val="0"/>
              <w:snapToGrid w:val="0"/>
              <w:jc w:val="center"/>
              <w:rPr>
                <w:rFonts w:ascii="方正仿宋_GBK" w:eastAsia="方正仿宋_GBK" w:cs="Times New Roman"/>
                <w:szCs w:val="21"/>
              </w:rPr>
            </w:pPr>
          </w:p>
        </w:tc>
        <w:tc>
          <w:tcPr>
            <w:tcW w:w="10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744"/>
              <w:adjustRightInd w:val="0"/>
              <w:snapToGrid w:val="0"/>
              <w:jc w:val="center"/>
              <w:rPr>
                <w:rFonts w:ascii="方正仿宋_GBK" w:eastAsia="方正仿宋_GBK" w:cs="Times New Roman"/>
                <w:szCs w:val="21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1745"/>
              <w:adjustRightInd w:val="0"/>
              <w:snapToGrid w:val="0"/>
              <w:jc w:val="center"/>
              <w:rPr>
                <w:rFonts w:ascii="方正仿宋_GBK" w:eastAsia="方正仿宋_GBK" w:cs="Times New Roman"/>
                <w:szCs w:val="21"/>
              </w:rPr>
            </w:pPr>
          </w:p>
        </w:tc>
        <w:tc>
          <w:tcPr>
            <w:tcW w:w="24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1746"/>
              <w:adjustRightInd w:val="0"/>
              <w:snapToGrid w:val="0"/>
              <w:spacing w:line="320" w:lineRule="exact"/>
              <w:jc w:val="center"/>
              <w:rPr>
                <w:rFonts w:ascii="方正仿宋_GBK" w:eastAsia="方正仿宋_GBK" w:cs="Times New Roman"/>
                <w:szCs w:val="21"/>
              </w:rPr>
            </w:pPr>
          </w:p>
        </w:tc>
        <w:tc>
          <w:tcPr>
            <w:tcW w:w="12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1747"/>
              <w:adjustRightInd w:val="0"/>
              <w:snapToGrid w:val="0"/>
              <w:spacing w:line="320" w:lineRule="exact"/>
              <w:jc w:val="center"/>
              <w:rPr>
                <w:rFonts w:ascii="方正仿宋_GBK" w:eastAsia="方正仿宋_GBK" w:cs="Times New Roman"/>
                <w:szCs w:val="21"/>
              </w:rPr>
            </w:pPr>
          </w:p>
        </w:tc>
        <w:tc>
          <w:tcPr>
            <w:tcW w:w="12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1748"/>
              <w:adjustRightInd w:val="0"/>
              <w:snapToGrid w:val="0"/>
              <w:spacing w:line="320" w:lineRule="exact"/>
              <w:jc w:val="center"/>
              <w:rPr>
                <w:rFonts w:ascii="方正仿宋_GBK" w:eastAsia="方正仿宋_GBK" w:cs="Times New Roman"/>
                <w:szCs w:val="21"/>
              </w:rPr>
            </w:pPr>
          </w:p>
        </w:tc>
        <w:tc>
          <w:tcPr>
            <w:tcW w:w="21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1749"/>
              <w:adjustRightInd w:val="0"/>
              <w:snapToGrid w:val="0"/>
              <w:jc w:val="center"/>
              <w:rPr>
                <w:rFonts w:ascii="方正仿宋_GBK" w:eastAsia="方正仿宋_GBK" w:cs="Times New Roman"/>
                <w:szCs w:val="21"/>
              </w:rPr>
            </w:pPr>
          </w:p>
        </w:tc>
      </w:tr>
      <w:tr>
        <w:trPr>
          <w:trHeight w:val="579"/>
        </w:trPr>
        <w:tc>
          <w:tcPr>
            <w:tcW w:w="6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35"/>
              <w:adjustRightInd w:val="0"/>
              <w:snapToGrid w:val="0"/>
              <w:jc w:val="center"/>
              <w:rPr>
                <w:rFonts w:ascii="方正仿宋_GBK" w:eastAsia="方正仿宋_GBK" w:cs="Times New Roman"/>
                <w:szCs w:val="21"/>
              </w:rPr>
            </w:pPr>
            <w:r>
              <w:rPr>
                <w:rFonts w:ascii="方正仿宋_GBK" w:eastAsia="方正仿宋_GBK" w:cs="Times New Roman"/>
                <w:szCs w:val="21"/>
              </w:rPr>
              <w:t>12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750"/>
              <w:adjustRightInd w:val="0"/>
              <w:snapToGrid w:val="0"/>
              <w:jc w:val="center"/>
              <w:rPr>
                <w:rFonts w:ascii="方正仿宋_GBK" w:eastAsia="方正仿宋_GBK" w:cs="Times New Roman"/>
                <w:szCs w:val="21"/>
              </w:rPr>
            </w:pP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1751"/>
              <w:adjustRightInd w:val="0"/>
              <w:snapToGrid w:val="0"/>
              <w:jc w:val="center"/>
              <w:rPr>
                <w:rFonts w:ascii="方正仿宋_GBK" w:eastAsia="方正仿宋_GBK" w:cs="Times New Roman"/>
                <w:szCs w:val="21"/>
              </w:rPr>
            </w:pPr>
          </w:p>
        </w:tc>
        <w:tc>
          <w:tcPr>
            <w:tcW w:w="12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752"/>
              <w:adjustRightInd w:val="0"/>
              <w:snapToGrid w:val="0"/>
              <w:jc w:val="center"/>
              <w:rPr>
                <w:rFonts w:ascii="方正仿宋_GBK" w:eastAsia="方正仿宋_GBK" w:cs="Times New Roman"/>
                <w:szCs w:val="21"/>
              </w:rPr>
            </w:pPr>
          </w:p>
        </w:tc>
        <w:tc>
          <w:tcPr>
            <w:tcW w:w="10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753"/>
              <w:adjustRightInd w:val="0"/>
              <w:snapToGrid w:val="0"/>
              <w:jc w:val="center"/>
              <w:rPr>
                <w:rFonts w:ascii="方正仿宋_GBK" w:eastAsia="方正仿宋_GBK" w:cs="Times New Roman"/>
                <w:szCs w:val="21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1754"/>
              <w:adjustRightInd w:val="0"/>
              <w:snapToGrid w:val="0"/>
              <w:jc w:val="center"/>
              <w:rPr>
                <w:rFonts w:ascii="方正仿宋_GBK" w:eastAsia="方正仿宋_GBK" w:cs="Times New Roman"/>
                <w:szCs w:val="21"/>
              </w:rPr>
            </w:pPr>
          </w:p>
        </w:tc>
        <w:tc>
          <w:tcPr>
            <w:tcW w:w="24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1755"/>
              <w:adjustRightInd w:val="0"/>
              <w:snapToGrid w:val="0"/>
              <w:spacing w:line="320" w:lineRule="exact"/>
              <w:jc w:val="center"/>
              <w:rPr>
                <w:rFonts w:ascii="方正仿宋_GBK" w:eastAsia="方正仿宋_GBK" w:cs="Times New Roman"/>
                <w:szCs w:val="21"/>
              </w:rPr>
            </w:pPr>
          </w:p>
        </w:tc>
        <w:tc>
          <w:tcPr>
            <w:tcW w:w="12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1756"/>
              <w:adjustRightInd w:val="0"/>
              <w:snapToGrid w:val="0"/>
              <w:spacing w:line="320" w:lineRule="exact"/>
              <w:jc w:val="center"/>
              <w:rPr>
                <w:rFonts w:ascii="方正仿宋_GBK" w:eastAsia="方正仿宋_GBK" w:cs="Times New Roman"/>
                <w:szCs w:val="21"/>
              </w:rPr>
            </w:pPr>
          </w:p>
        </w:tc>
        <w:tc>
          <w:tcPr>
            <w:tcW w:w="12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1757"/>
              <w:adjustRightInd w:val="0"/>
              <w:snapToGrid w:val="0"/>
              <w:spacing w:line="320" w:lineRule="exact"/>
              <w:jc w:val="center"/>
              <w:rPr>
                <w:rFonts w:ascii="方正仿宋_GBK" w:eastAsia="方正仿宋_GBK" w:cs="Times New Roman"/>
                <w:szCs w:val="21"/>
              </w:rPr>
            </w:pPr>
          </w:p>
        </w:tc>
        <w:tc>
          <w:tcPr>
            <w:tcW w:w="21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1758"/>
              <w:adjustRightInd w:val="0"/>
              <w:snapToGrid w:val="0"/>
              <w:jc w:val="center"/>
              <w:rPr>
                <w:rFonts w:ascii="方正仿宋_GBK" w:eastAsia="方正仿宋_GBK" w:cs="Times New Roman"/>
                <w:szCs w:val="21"/>
              </w:rPr>
            </w:pPr>
          </w:p>
        </w:tc>
      </w:tr>
      <w:tr>
        <w:trPr>
          <w:trHeight w:val="579"/>
        </w:trPr>
        <w:tc>
          <w:tcPr>
            <w:tcW w:w="6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35"/>
              <w:adjustRightInd w:val="0"/>
              <w:snapToGrid w:val="0"/>
              <w:jc w:val="center"/>
              <w:rPr>
                <w:rFonts w:ascii="方正仿宋_GBK" w:eastAsia="方正仿宋_GBK" w:cs="Times New Roman"/>
                <w:szCs w:val="21"/>
              </w:rPr>
            </w:pPr>
            <w:r>
              <w:rPr>
                <w:rFonts w:ascii="方正仿宋_GBK" w:eastAsia="方正仿宋_GBK" w:cs="Times New Roman"/>
                <w:szCs w:val="21"/>
              </w:rPr>
              <w:t>13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497"/>
              <w:adjustRightInd w:val="0"/>
              <w:snapToGrid w:val="0"/>
              <w:jc w:val="center"/>
              <w:rPr>
                <w:rFonts w:ascii="方正仿宋_GBK" w:eastAsia="方正仿宋_GBK" w:cs="Times New Roman"/>
                <w:szCs w:val="21"/>
              </w:rPr>
            </w:pP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1498"/>
              <w:adjustRightInd w:val="0"/>
              <w:snapToGrid w:val="0"/>
              <w:jc w:val="center"/>
              <w:rPr>
                <w:rFonts w:ascii="方正仿宋_GBK" w:eastAsia="方正仿宋_GBK" w:cs="Times New Roman"/>
                <w:szCs w:val="21"/>
              </w:rPr>
            </w:pPr>
          </w:p>
        </w:tc>
        <w:tc>
          <w:tcPr>
            <w:tcW w:w="12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499"/>
              <w:adjustRightInd w:val="0"/>
              <w:snapToGrid w:val="0"/>
              <w:jc w:val="center"/>
              <w:rPr>
                <w:rFonts w:ascii="方正仿宋_GBK" w:eastAsia="方正仿宋_GBK" w:cs="Times New Roman"/>
                <w:szCs w:val="21"/>
              </w:rPr>
            </w:pPr>
          </w:p>
        </w:tc>
        <w:tc>
          <w:tcPr>
            <w:tcW w:w="10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500"/>
              <w:adjustRightInd w:val="0"/>
              <w:snapToGrid w:val="0"/>
              <w:jc w:val="center"/>
              <w:rPr>
                <w:rFonts w:ascii="方正仿宋_GBK" w:eastAsia="方正仿宋_GBK" w:cs="Times New Roman"/>
                <w:szCs w:val="21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1501"/>
              <w:adjustRightInd w:val="0"/>
              <w:snapToGrid w:val="0"/>
              <w:jc w:val="center"/>
              <w:rPr>
                <w:rFonts w:ascii="方正仿宋_GBK" w:eastAsia="方正仿宋_GBK" w:cs="Times New Roman"/>
                <w:szCs w:val="21"/>
              </w:rPr>
            </w:pPr>
          </w:p>
        </w:tc>
        <w:tc>
          <w:tcPr>
            <w:tcW w:w="24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1502"/>
              <w:adjustRightInd w:val="0"/>
              <w:snapToGrid w:val="0"/>
              <w:spacing w:line="320" w:lineRule="exact"/>
              <w:jc w:val="center"/>
              <w:rPr>
                <w:rFonts w:ascii="方正仿宋_GBK" w:eastAsia="方正仿宋_GBK" w:cs="Times New Roman"/>
                <w:szCs w:val="21"/>
              </w:rPr>
            </w:pPr>
          </w:p>
        </w:tc>
        <w:tc>
          <w:tcPr>
            <w:tcW w:w="12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1503"/>
              <w:adjustRightInd w:val="0"/>
              <w:snapToGrid w:val="0"/>
              <w:spacing w:line="320" w:lineRule="exact"/>
              <w:jc w:val="center"/>
              <w:rPr>
                <w:rFonts w:ascii="方正仿宋_GBK" w:eastAsia="方正仿宋_GBK" w:cs="Times New Roman"/>
                <w:szCs w:val="21"/>
              </w:rPr>
            </w:pPr>
          </w:p>
        </w:tc>
        <w:tc>
          <w:tcPr>
            <w:tcW w:w="12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1504"/>
              <w:adjustRightInd w:val="0"/>
              <w:snapToGrid w:val="0"/>
              <w:spacing w:line="320" w:lineRule="exact"/>
              <w:jc w:val="center"/>
              <w:rPr>
                <w:rFonts w:ascii="方正仿宋_GBK" w:eastAsia="方正仿宋_GBK" w:cs="Times New Roman"/>
                <w:szCs w:val="21"/>
              </w:rPr>
            </w:pPr>
          </w:p>
        </w:tc>
        <w:tc>
          <w:tcPr>
            <w:tcW w:w="21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893"/>
              <w:adjustRightInd w:val="0"/>
              <w:snapToGrid w:val="0"/>
              <w:jc w:val="center"/>
              <w:rPr>
                <w:rFonts w:ascii="方正仿宋_GBK" w:eastAsia="方正仿宋_GBK" w:cs="Times New Roman"/>
                <w:szCs w:val="21"/>
              </w:rPr>
            </w:pPr>
          </w:p>
        </w:tc>
      </w:tr>
      <w:tr>
        <w:trPr>
          <w:trHeight w:val="579"/>
        </w:trPr>
        <w:tc>
          <w:tcPr>
            <w:tcW w:w="6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35"/>
              <w:adjustRightInd w:val="0"/>
              <w:snapToGrid w:val="0"/>
              <w:jc w:val="center"/>
              <w:rPr>
                <w:rFonts w:ascii="方正仿宋_GBK" w:eastAsia="方正仿宋_GBK" w:cs="Times New Roman"/>
                <w:szCs w:val="21"/>
              </w:rPr>
            </w:pPr>
            <w:r>
              <w:rPr>
                <w:rFonts w:ascii="方正仿宋_GBK" w:eastAsia="方正仿宋_GBK" w:cs="Times New Roman"/>
                <w:szCs w:val="21"/>
              </w:rPr>
              <w:t>14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506"/>
              <w:adjustRightInd w:val="0"/>
              <w:snapToGrid w:val="0"/>
              <w:jc w:val="center"/>
              <w:rPr>
                <w:rFonts w:ascii="方正仿宋_GBK" w:eastAsia="方正仿宋_GBK" w:cs="Times New Roman"/>
                <w:szCs w:val="21"/>
              </w:rPr>
            </w:pP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1507"/>
              <w:adjustRightInd w:val="0"/>
              <w:snapToGrid w:val="0"/>
              <w:jc w:val="center"/>
              <w:rPr>
                <w:rFonts w:ascii="方正仿宋_GBK" w:eastAsia="方正仿宋_GBK" w:cs="Times New Roman"/>
                <w:szCs w:val="21"/>
              </w:rPr>
            </w:pPr>
          </w:p>
        </w:tc>
        <w:tc>
          <w:tcPr>
            <w:tcW w:w="12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508"/>
              <w:adjustRightInd w:val="0"/>
              <w:snapToGrid w:val="0"/>
              <w:jc w:val="center"/>
              <w:rPr>
                <w:rFonts w:ascii="方正仿宋_GBK" w:eastAsia="方正仿宋_GBK" w:cs="Times New Roman"/>
                <w:szCs w:val="21"/>
              </w:rPr>
            </w:pPr>
          </w:p>
        </w:tc>
        <w:tc>
          <w:tcPr>
            <w:tcW w:w="10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509"/>
              <w:adjustRightInd w:val="0"/>
              <w:snapToGrid w:val="0"/>
              <w:jc w:val="center"/>
              <w:rPr>
                <w:rFonts w:ascii="方正仿宋_GBK" w:eastAsia="方正仿宋_GBK" w:cs="Times New Roman"/>
                <w:szCs w:val="21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1510"/>
              <w:adjustRightInd w:val="0"/>
              <w:snapToGrid w:val="0"/>
              <w:jc w:val="center"/>
              <w:rPr>
                <w:rFonts w:ascii="方正仿宋_GBK" w:eastAsia="方正仿宋_GBK" w:cs="Times New Roman"/>
                <w:szCs w:val="21"/>
              </w:rPr>
            </w:pPr>
          </w:p>
        </w:tc>
        <w:tc>
          <w:tcPr>
            <w:tcW w:w="24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1511"/>
              <w:adjustRightInd w:val="0"/>
              <w:snapToGrid w:val="0"/>
              <w:spacing w:line="320" w:lineRule="exact"/>
              <w:jc w:val="center"/>
              <w:rPr>
                <w:rFonts w:ascii="方正仿宋_GBK" w:eastAsia="方正仿宋_GBK" w:cs="Times New Roman"/>
                <w:szCs w:val="21"/>
              </w:rPr>
            </w:pPr>
          </w:p>
        </w:tc>
        <w:tc>
          <w:tcPr>
            <w:tcW w:w="12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1512"/>
              <w:adjustRightInd w:val="0"/>
              <w:snapToGrid w:val="0"/>
              <w:spacing w:line="320" w:lineRule="exact"/>
              <w:jc w:val="center"/>
              <w:rPr>
                <w:rFonts w:ascii="方正仿宋_GBK" w:eastAsia="方正仿宋_GBK" w:cs="Times New Roman"/>
                <w:szCs w:val="21"/>
              </w:rPr>
            </w:pPr>
          </w:p>
        </w:tc>
        <w:tc>
          <w:tcPr>
            <w:tcW w:w="12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1513"/>
              <w:adjustRightInd w:val="0"/>
              <w:snapToGrid w:val="0"/>
              <w:spacing w:line="320" w:lineRule="exact"/>
              <w:jc w:val="center"/>
              <w:rPr>
                <w:rFonts w:ascii="方正仿宋_GBK" w:eastAsia="方正仿宋_GBK" w:cs="Times New Roman"/>
                <w:szCs w:val="21"/>
              </w:rPr>
            </w:pPr>
          </w:p>
        </w:tc>
        <w:tc>
          <w:tcPr>
            <w:tcW w:w="21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1514"/>
              <w:adjustRightInd w:val="0"/>
              <w:snapToGrid w:val="0"/>
              <w:jc w:val="center"/>
              <w:rPr>
                <w:rFonts w:ascii="方正仿宋_GBK" w:eastAsia="方正仿宋_GBK" w:cs="Times New Roman"/>
                <w:szCs w:val="21"/>
              </w:rPr>
            </w:pPr>
          </w:p>
        </w:tc>
      </w:tr>
    </w:tbl>
    <w:p>
      <w:pPr>
        <w:jc w:val="left"/>
      </w:pPr>
    </w:p>
    <w:sectPr>
      <w:pgSz w:w="16838" w:h="11906" w:orient="landscape"/>
      <w:pgMar w:top="720" w:right="720" w:bottom="720" w:left="72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方正小标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宋体"/>
    <w:panose1 w:val="00000000000000000000"/>
    <w:charset w:val="86"/>
    <w:family w:val="auto"/>
    <w:pitch w:val="variable"/>
    <w:sig w:usb0="A00002BF" w:usb1="38CF7CFA" w:usb2="00000016" w:usb3="00000000" w:csb0="0004000F" w:csb1="00000000"/>
  </w:font>
  <w:font w:name="Arial">
    <w:altName w:val="DejaVu Sans"/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黑体">
    <w:altName w:val="方正黑体_GBK"/>
    <w:panose1 w:val="02010609060101010101"/>
    <w:charset w:val="86"/>
    <w:family w:val="modern"/>
    <w:pitch w:val="variable"/>
    <w:sig w:usb0="800002BF" w:usb1="38CF7CFA" w:usb2="00000016" w:usb3="00000000" w:csb0="00040001" w:csb1="00000000"/>
  </w:font>
  <w:font w:name="Courier New">
    <w:altName w:val="DejaVu Sans"/>
    <w:panose1 w:val="02070309020205020404"/>
    <w:charset w:val="00"/>
    <w:family w:val="modern"/>
    <w:pitch w:val="variable"/>
    <w:sig w:usb0="E0002AFF" w:usb1="C0007843" w:usb2="00000009" w:usb3="00000000" w:csb0="000001FF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75"/>
  <w:doNotDisplayPageBoundaries/>
  <w:displayBackgroundShape/>
  <w:bordersDoNotSurroundHeader/>
  <w:bordersDoNotSurroundFooter/>
  <w:defaultTabStop w:val="420"/>
  <w:drawingGridHorizontalSpacing w:val="157"/>
  <w:drawingGridVerticalSpacing w:val="289"/>
  <w:displayHorizontalDrawingGridEvery w:val="2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  <w:docVars>
    <w:docVar w:name="commondata" w:val="eyJoZGlkIjoiYzdjNWUxMGIwYjZmNzMxZjkwMjA3MTQ5NjRiNjU4MDQifQ=="/>
  </w:docVars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table of authorities"/>
    <w:basedOn w:val="0"/>
    <w:next w:val="0"/>
    <w:pPr>
      <w:ind w:left="420"/>
    </w:pPr>
  </w:style>
  <w:style w:type="paragraph" w:styleId="16">
    <w:name w:val="caption"/>
    <w:basedOn w:val="0"/>
    <w:next w:val="0"/>
    <w:rPr>
      <w:rFonts w:ascii="Arial" w:eastAsia="黑体" w:hAnsi="Arial"/>
      <w:b/>
      <w:sz w:val="20"/>
    </w:rPr>
  </w:style>
  <w:style w:type="paragraph" w:styleId="17">
    <w:name w:val="annotation text"/>
    <w:basedOn w:val="0"/>
    <w:pPr>
      <w:jc w:val="left"/>
    </w:pPr>
  </w:style>
  <w:style w:type="paragraph" w:styleId="18">
    <w:name w:val="Plain Text"/>
    <w:pPr>
      <w:widowControl w:val="0"/>
      <w:jc w:val="both"/>
    </w:pPr>
    <w:rPr>
      <w:rFonts w:ascii="宋体" w:eastAsia="宋体" w:cs="Courier New"/>
      <w:kern w:val="2"/>
      <w:sz w:val="21"/>
      <w:szCs w:val="21"/>
      <w:lang w:val="en-US" w:eastAsia="zh-CN" w:bidi="ar-SA"/>
    </w:rPr>
  </w:style>
  <w:style w:type="paragraph" w:styleId="19">
    <w:name w:val="endnote text"/>
    <w:basedOn w:val="0"/>
    <w:pPr>
      <w:snapToGrid w:val="0"/>
      <w:jc w:val="left"/>
    </w:pPr>
  </w:style>
  <w:style w:type="paragraph" w:styleId="20">
    <w:name w:val="Balloon Text"/>
    <w:basedOn w:val="0"/>
    <w:rPr>
      <w:sz w:val="18"/>
      <w:szCs w:val="18"/>
    </w:rPr>
  </w:style>
  <w:style w:type="paragraph" w:styleId="21">
    <w:name w:val="footer"/>
    <w:basedOn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styleId="22">
    <w:name w:val="header"/>
    <w:basedOn w:val="0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23">
    <w:name w:val="index heading"/>
    <w:basedOn w:val="0"/>
    <w:next w:val="24"/>
    <w:rPr>
      <w:rFonts w:ascii="Arial" w:hAnsi="Arial"/>
      <w:b/>
    </w:rPr>
  </w:style>
  <w:style w:type="paragraph" w:styleId="24">
    <w:name w:val="index 1"/>
    <w:basedOn w:val="0"/>
    <w:next w:val="0"/>
  </w:style>
  <w:style w:type="paragraph" w:styleId="25">
    <w:name w:val="footnote text"/>
    <w:basedOn w:val="0"/>
    <w:pPr>
      <w:snapToGrid w:val="0"/>
      <w:jc w:val="left"/>
    </w:pPr>
    <w:rPr>
      <w:sz w:val="18"/>
    </w:rPr>
  </w:style>
  <w:style w:type="paragraph" w:styleId="26">
    <w:name w:val="table of figures"/>
    <w:basedOn w:val="0"/>
    <w:next w:val="0"/>
  </w:style>
  <w:style w:type="character" w:styleId="27">
    <w:name w:val="endnote reference"/>
    <w:rPr>
      <w:vertAlign w:val="superscript"/>
    </w:rPr>
  </w:style>
  <w:style w:type="character" w:styleId="28">
    <w:name w:val="page number"/>
  </w:style>
  <w:style w:type="character" w:styleId="29">
    <w:name w:val="line number"/>
  </w:style>
  <w:style w:type="character" w:styleId="30">
    <w:name w:val="annotation reference"/>
    <w:rPr>
      <w:sz w:val="21"/>
    </w:rPr>
  </w:style>
  <w:style w:type="character" w:styleId="31">
    <w:name w:val="footnote reference"/>
    <w:rPr>
      <w:vertAlign w:val="superscript"/>
    </w:rPr>
  </w:style>
  <w:style w:type="paragraph" w:customStyle="1" w:styleId="32">
    <w:name w:val="样式 8 10 磅"/>
    <w:next w:val="1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">
    <w:name w:val="样式 5 10 磅"/>
    <w:next w:val="2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">
    <w:name w:val="样式 7 10 磅"/>
    <w:next w:val="2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">
    <w:name w:val="样式 1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">
    <w:name w:val="样式 1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">
    <w:name w:val="样式 6 10 磅"/>
    <w:next w:val="2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">
    <w:name w:val="样式 1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">
    <w:name w:val="样式 2 10 磅"/>
    <w:next w:val="2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">
    <w:name w:val="样式 1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">
    <w:name w:val="样式 17 10 磅"/>
    <w:next w:val="1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">
    <w:name w:val="样式 1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">
    <w:name w:val="样式 18 10 磅"/>
    <w:next w:val="1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">
    <w:name w:val="样式 4 10 磅"/>
    <w:next w:val="1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">
    <w:name w:val="样式 9 10 磅"/>
    <w:next w:val="2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">
    <w:name w:val="样式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">
    <w:name w:val="样式 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">
    <w:name w:val="样式 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">
    <w:name w:val="样式 1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">
    <w:name w:val="样式 1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">
    <w:name w:val="样式 1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">
    <w:name w:val="样式 2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">
    <w:name w:val="样式 2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4">
    <w:name w:val="样式 2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5">
    <w:name w:val="样式 2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6">
    <w:name w:val="样式 2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7">
    <w:name w:val="样式 2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8">
    <w:name w:val="样式 2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">
    <w:name w:val="样式 2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0">
    <w:name w:val="样式 2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">
    <w:name w:val="样式 2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2">
    <w:name w:val="样式 3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">
    <w:name w:val="样式 3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4">
    <w:name w:val="样式 3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5">
    <w:name w:val="样式 3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6">
    <w:name w:val="样式 3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7">
    <w:name w:val="样式 3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8">
    <w:name w:val="样式 3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9">
    <w:name w:val="样式 3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0">
    <w:name w:val="样式 3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1">
    <w:name w:val="样式 3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2">
    <w:name w:val="样式 4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3">
    <w:name w:val="样式 4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4">
    <w:name w:val="样式 4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5">
    <w:name w:val="样式 4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6">
    <w:name w:val="样式 4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7">
    <w:name w:val="样式 4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8">
    <w:name w:val="样式 4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9">
    <w:name w:val="样式 4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0">
    <w:name w:val="样式 4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1">
    <w:name w:val="样式 4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2">
    <w:name w:val="样式 5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3">
    <w:name w:val="样式 5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4">
    <w:name w:val="样式 5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5">
    <w:name w:val="样式 5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6">
    <w:name w:val="样式 5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7">
    <w:name w:val="样式 5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8">
    <w:name w:val="样式 5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9">
    <w:name w:val="样式 5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0">
    <w:name w:val="样式 5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1">
    <w:name w:val="样式 5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2">
    <w:name w:val="样式 6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3">
    <w:name w:val="样式 6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4">
    <w:name w:val="样式 6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5">
    <w:name w:val="样式 6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6">
    <w:name w:val="样式 6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7">
    <w:name w:val="样式 6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8">
    <w:name w:val="样式 6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9">
    <w:name w:val="样式 6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0">
    <w:name w:val="样式 6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1">
    <w:name w:val="样式 6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2">
    <w:name w:val="样式 7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3">
    <w:name w:val="样式 7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4">
    <w:name w:val="样式 7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5">
    <w:name w:val="样式 7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6">
    <w:name w:val="样式 7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7">
    <w:name w:val="样式 7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8">
    <w:name w:val="样式 7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9">
    <w:name w:val="样式 7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0">
    <w:name w:val="样式 7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1">
    <w:name w:val="样式 7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2">
    <w:name w:val="样式 8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3">
    <w:name w:val="样式 8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4">
    <w:name w:val="样式 8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5">
    <w:name w:val="样式 8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6">
    <w:name w:val="样式 8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7">
    <w:name w:val="样式 8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8">
    <w:name w:val="样式 8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9">
    <w:name w:val="样式 8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0">
    <w:name w:val="样式 8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1">
    <w:name w:val="样式 8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2">
    <w:name w:val="样式 9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3">
    <w:name w:val="样式 9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4">
    <w:name w:val="样式 9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5">
    <w:name w:val="样式 9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6">
    <w:name w:val="样式 9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7">
    <w:name w:val="样式 9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8">
    <w:name w:val="样式 9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9">
    <w:name w:val="样式 9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0">
    <w:name w:val="样式 9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1">
    <w:name w:val="样式 9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2">
    <w:name w:val="样式 10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3">
    <w:name w:val="样式 10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4">
    <w:name w:val="样式 10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5">
    <w:name w:val="样式 10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6">
    <w:name w:val="样式 10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7">
    <w:name w:val="样式 10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8">
    <w:name w:val="样式 10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9">
    <w:name w:val="样式 10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0">
    <w:name w:val="样式 10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1">
    <w:name w:val="样式 10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2">
    <w:name w:val="样式 11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3">
    <w:name w:val="样式 11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4">
    <w:name w:val="样式 11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5">
    <w:name w:val="样式 11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6">
    <w:name w:val="样式 11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7">
    <w:name w:val="样式 11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8">
    <w:name w:val="样式 11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9">
    <w:name w:val="样式 11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0">
    <w:name w:val="样式 11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1">
    <w:name w:val="样式 11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2">
    <w:name w:val="样式 12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3">
    <w:name w:val="样式 12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4">
    <w:name w:val="样式 12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5">
    <w:name w:val="样式 12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6">
    <w:name w:val="样式 12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7">
    <w:name w:val="样式 12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8">
    <w:name w:val="样式 12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9">
    <w:name w:val="样式 12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0">
    <w:name w:val="样式 12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1">
    <w:name w:val="样式 12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2">
    <w:name w:val="样式 13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3">
    <w:name w:val="样式 13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4">
    <w:name w:val="样式 13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5">
    <w:name w:val="样式 13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6">
    <w:name w:val="样式 13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7">
    <w:name w:val="样式 13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8">
    <w:name w:val="样式 13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9">
    <w:name w:val="样式 13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0">
    <w:name w:val="样式 13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1">
    <w:name w:val="样式 13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2">
    <w:name w:val="样式 14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3">
    <w:name w:val="样式 14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4">
    <w:name w:val="样式 14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5">
    <w:name w:val="样式 14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6">
    <w:name w:val="样式 14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7">
    <w:name w:val="样式 14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8">
    <w:name w:val="样式 14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9">
    <w:name w:val="样式 14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0">
    <w:name w:val="样式 14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1">
    <w:name w:val="样式 14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2">
    <w:name w:val="样式 15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3">
    <w:name w:val="样式 15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4">
    <w:name w:val="样式 15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5">
    <w:name w:val="样式 15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6">
    <w:name w:val="样式 15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7">
    <w:name w:val="样式 15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8">
    <w:name w:val="样式 15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9">
    <w:name w:val="样式 15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0">
    <w:name w:val="样式 15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1">
    <w:name w:val="样式 15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2">
    <w:name w:val="样式 16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3">
    <w:name w:val="样式 16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4">
    <w:name w:val="样式 16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5">
    <w:name w:val="样式 16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6">
    <w:name w:val="样式 16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7">
    <w:name w:val="样式 16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8">
    <w:name w:val="样式 16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9">
    <w:name w:val="样式 16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0">
    <w:name w:val="样式 16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1">
    <w:name w:val="样式 16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2">
    <w:name w:val="样式 17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3">
    <w:name w:val="样式 17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4">
    <w:name w:val="样式 17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5">
    <w:name w:val="样式 17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6">
    <w:name w:val="样式 17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7">
    <w:name w:val="样式 17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8">
    <w:name w:val="样式 17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9">
    <w:name w:val="样式 17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0">
    <w:name w:val="样式 17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1">
    <w:name w:val="样式 17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2">
    <w:name w:val="样式 18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3">
    <w:name w:val="样式 18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4">
    <w:name w:val="样式 18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5">
    <w:name w:val="样式 18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6">
    <w:name w:val="样式 18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7">
    <w:name w:val="样式 18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8">
    <w:name w:val="样式 18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9">
    <w:name w:val="样式 18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0">
    <w:name w:val="样式 18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1">
    <w:name w:val="样式 18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2">
    <w:name w:val="样式 19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3">
    <w:name w:val="样式 19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4">
    <w:name w:val="样式 19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5">
    <w:name w:val="样式 19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6">
    <w:name w:val="样式 19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7">
    <w:name w:val="样式 19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8">
    <w:name w:val="样式 19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9">
    <w:name w:val="样式 19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0">
    <w:name w:val="样式 19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1">
    <w:name w:val="样式 19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2">
    <w:name w:val="样式 20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3">
    <w:name w:val="样式 20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4">
    <w:name w:val="样式 20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5">
    <w:name w:val="样式 20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6">
    <w:name w:val="样式 20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7">
    <w:name w:val="样式 20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8">
    <w:name w:val="样式 20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9">
    <w:name w:val="样式 20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0">
    <w:name w:val="样式 20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1">
    <w:name w:val="样式 20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2">
    <w:name w:val="样式 21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3">
    <w:name w:val="样式 21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4">
    <w:name w:val="样式 21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5">
    <w:name w:val="样式 21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6">
    <w:name w:val="样式 21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7">
    <w:name w:val="样式 21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8">
    <w:name w:val="样式 21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9">
    <w:name w:val="样式 21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0">
    <w:name w:val="样式 21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1">
    <w:name w:val="样式 21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2">
    <w:name w:val="样式 22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3">
    <w:name w:val="样式 22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4">
    <w:name w:val="样式 22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5">
    <w:name w:val="样式 22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6">
    <w:name w:val="样式 22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7">
    <w:name w:val="样式 22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8">
    <w:name w:val="样式 22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9">
    <w:name w:val="样式 22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0">
    <w:name w:val="样式 22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1">
    <w:name w:val="样式 22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2">
    <w:name w:val="样式 23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3">
    <w:name w:val="样式 23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4">
    <w:name w:val="样式 23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5">
    <w:name w:val="样式 23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6">
    <w:name w:val="样式 23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7">
    <w:name w:val="样式 23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8">
    <w:name w:val="样式 23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9">
    <w:name w:val="样式 23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0">
    <w:name w:val="样式 23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1">
    <w:name w:val="样式 23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2">
    <w:name w:val="样式 24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3">
    <w:name w:val="样式 24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4">
    <w:name w:val="样式 24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5">
    <w:name w:val="样式 24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6">
    <w:name w:val="样式 24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7">
    <w:name w:val="样式 24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8">
    <w:name w:val="样式 24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9">
    <w:name w:val="样式 24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0">
    <w:name w:val="样式 24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1">
    <w:name w:val="样式 24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2">
    <w:name w:val="样式 25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3">
    <w:name w:val="样式 25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4">
    <w:name w:val="样式 25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5">
    <w:name w:val="样式 25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6">
    <w:name w:val="样式 25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7">
    <w:name w:val="样式 25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8">
    <w:name w:val="样式 25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9">
    <w:name w:val="样式 25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0">
    <w:name w:val="样式 25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1">
    <w:name w:val="样式 25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2">
    <w:name w:val="样式 26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3">
    <w:name w:val="样式 26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4">
    <w:name w:val="样式 26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5">
    <w:name w:val="样式 26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6">
    <w:name w:val="样式 26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7">
    <w:name w:val="样式 26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8">
    <w:name w:val="样式 26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9">
    <w:name w:val="样式 26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0">
    <w:name w:val="样式 26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1">
    <w:name w:val="样式 26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2">
    <w:name w:val="样式 27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3">
    <w:name w:val="样式 27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4">
    <w:name w:val="样式 27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5">
    <w:name w:val="样式 27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6">
    <w:name w:val="样式 27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7">
    <w:name w:val="样式 27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8">
    <w:name w:val="样式 27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9">
    <w:name w:val="样式 27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0">
    <w:name w:val="样式 27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1">
    <w:name w:val="样式 27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2">
    <w:name w:val="样式 28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3">
    <w:name w:val="样式 28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4">
    <w:name w:val="样式 28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5">
    <w:name w:val="样式 28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6">
    <w:name w:val="样式 28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7">
    <w:name w:val="样式 28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8">
    <w:name w:val="样式 28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9">
    <w:name w:val="样式 28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0">
    <w:name w:val="样式 28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1">
    <w:name w:val="样式 28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2">
    <w:name w:val="样式 29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3">
    <w:name w:val="样式 29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4">
    <w:name w:val="样式 29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5">
    <w:name w:val="样式 29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6">
    <w:name w:val="样式 29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7">
    <w:name w:val="样式 29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8">
    <w:name w:val="样式 29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9">
    <w:name w:val="样式 29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0">
    <w:name w:val="样式 29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1">
    <w:name w:val="样式 29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2">
    <w:name w:val="样式 30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3">
    <w:name w:val="样式 30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4">
    <w:name w:val="样式 30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5">
    <w:name w:val="样式 30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6">
    <w:name w:val="样式 30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7">
    <w:name w:val="样式 30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8">
    <w:name w:val="样式 30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9">
    <w:name w:val="样式 30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0">
    <w:name w:val="样式 30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1">
    <w:name w:val="样式 30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2">
    <w:name w:val="样式 31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3">
    <w:name w:val="样式 31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4">
    <w:name w:val="样式 31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5">
    <w:name w:val="样式 31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6">
    <w:name w:val="样式 31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7">
    <w:name w:val="样式 31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8">
    <w:name w:val="样式 31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9">
    <w:name w:val="样式 31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0">
    <w:name w:val="样式 31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1">
    <w:name w:val="样式 31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2">
    <w:name w:val="样式 32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3">
    <w:name w:val="样式 32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4">
    <w:name w:val="样式 32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5">
    <w:name w:val="样式 32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6">
    <w:name w:val="样式 32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7">
    <w:name w:val="样式 32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8">
    <w:name w:val="样式 32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9">
    <w:name w:val="样式 32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0">
    <w:name w:val="样式 32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1">
    <w:name w:val="样式 32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2">
    <w:name w:val="样式 33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3">
    <w:name w:val="样式 33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4">
    <w:name w:val="样式 33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5">
    <w:name w:val="样式 33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6">
    <w:name w:val="样式 33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7">
    <w:name w:val="样式 33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8">
    <w:name w:val="样式 33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9">
    <w:name w:val="样式 33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0">
    <w:name w:val="样式 33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1">
    <w:name w:val="样式 33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2">
    <w:name w:val="样式 34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3">
    <w:name w:val="样式 34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4">
    <w:name w:val="样式 34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5">
    <w:name w:val="样式 34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6">
    <w:name w:val="样式 34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7">
    <w:name w:val="样式 34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8">
    <w:name w:val="样式 34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9">
    <w:name w:val="样式 34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0">
    <w:name w:val="样式 34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1">
    <w:name w:val="样式 34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2">
    <w:name w:val="样式 35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3">
    <w:name w:val="样式 35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4">
    <w:name w:val="样式 35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5">
    <w:name w:val="样式 35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6">
    <w:name w:val="样式 35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7">
    <w:name w:val="样式 35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8">
    <w:name w:val="样式 35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9">
    <w:name w:val="样式 35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0">
    <w:name w:val="样式 35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1">
    <w:name w:val="样式 35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2">
    <w:name w:val="样式 36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3">
    <w:name w:val="样式 36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4">
    <w:name w:val="样式 36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5">
    <w:name w:val="样式 36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6">
    <w:name w:val="样式 36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7">
    <w:name w:val="样式 36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8">
    <w:name w:val="样式 36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9">
    <w:name w:val="样式 36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0">
    <w:name w:val="样式 36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1">
    <w:name w:val="样式 36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2">
    <w:name w:val="样式 37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3">
    <w:name w:val="样式 37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4">
    <w:name w:val="样式 37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5">
    <w:name w:val="样式 37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6">
    <w:name w:val="样式 37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7">
    <w:name w:val="样式 37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8">
    <w:name w:val="样式 37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9">
    <w:name w:val="样式 37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0">
    <w:name w:val="样式 37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1">
    <w:name w:val="样式 37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2">
    <w:name w:val="样式 38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3">
    <w:name w:val="样式 38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4">
    <w:name w:val="样式 38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5">
    <w:name w:val="样式 38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6">
    <w:name w:val="样式 38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7">
    <w:name w:val="样式 38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8">
    <w:name w:val="样式 38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9">
    <w:name w:val="样式 38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0">
    <w:name w:val="样式 38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1">
    <w:name w:val="样式 38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2">
    <w:name w:val="样式 39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3">
    <w:name w:val="样式 39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4">
    <w:name w:val="样式 39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5">
    <w:name w:val="样式 39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6">
    <w:name w:val="样式 39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7">
    <w:name w:val="样式 39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8">
    <w:name w:val="样式 39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9">
    <w:name w:val="样式 39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0">
    <w:name w:val="样式 39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1">
    <w:name w:val="样式 39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2">
    <w:name w:val="样式 40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3">
    <w:name w:val="样式 40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4">
    <w:name w:val="样式 40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5">
    <w:name w:val="样式 40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6">
    <w:name w:val="样式 40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7">
    <w:name w:val="样式 40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8">
    <w:name w:val="样式 40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9">
    <w:name w:val="样式 40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0">
    <w:name w:val="样式 40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1">
    <w:name w:val="样式 40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2">
    <w:name w:val="样式 41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3">
    <w:name w:val="样式 41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4">
    <w:name w:val="样式 41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5">
    <w:name w:val="样式 41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6">
    <w:name w:val="样式 41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7">
    <w:name w:val="样式 41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8">
    <w:name w:val="样式 41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9">
    <w:name w:val="样式 41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0">
    <w:name w:val="样式 41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1">
    <w:name w:val="样式 41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2">
    <w:name w:val="样式 42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3">
    <w:name w:val="样式 42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4">
    <w:name w:val="样式 42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5">
    <w:name w:val="样式 42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6">
    <w:name w:val="样式 42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7">
    <w:name w:val="样式 42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8">
    <w:name w:val="样式 42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9">
    <w:name w:val="样式 42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0">
    <w:name w:val="样式 42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1">
    <w:name w:val="样式 42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2">
    <w:name w:val="样式 43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3">
    <w:name w:val="样式 43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4">
    <w:name w:val="样式 43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5">
    <w:name w:val="样式 43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6">
    <w:name w:val="样式 43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7">
    <w:name w:val="样式 43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8">
    <w:name w:val="样式 43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9">
    <w:name w:val="样式 43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0">
    <w:name w:val="样式 43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1">
    <w:name w:val="样式 43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2">
    <w:name w:val="样式 44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3">
    <w:name w:val="样式 44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4">
    <w:name w:val="样式 44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5">
    <w:name w:val="样式 44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6">
    <w:name w:val="样式 44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7">
    <w:name w:val="样式 44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8">
    <w:name w:val="样式 44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9">
    <w:name w:val="样式 44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0">
    <w:name w:val="样式 44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1">
    <w:name w:val="样式 44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2">
    <w:name w:val="样式 45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3">
    <w:name w:val="样式 45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4">
    <w:name w:val="样式 45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5">
    <w:name w:val="样式 45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6">
    <w:name w:val="样式 45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7">
    <w:name w:val="样式 45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8">
    <w:name w:val="样式 45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9">
    <w:name w:val="样式 45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0">
    <w:name w:val="样式 45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1">
    <w:name w:val="样式 45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2">
    <w:name w:val="样式 46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3">
    <w:name w:val="样式 46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4">
    <w:name w:val="样式 46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5">
    <w:name w:val="样式 46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6">
    <w:name w:val="样式 46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7">
    <w:name w:val="样式 46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8">
    <w:name w:val="样式 46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9">
    <w:name w:val="样式 46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0">
    <w:name w:val="样式 46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1">
    <w:name w:val="样式 46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2">
    <w:name w:val="样式 47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3">
    <w:name w:val="样式 47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4">
    <w:name w:val="样式 47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5">
    <w:name w:val="样式 47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6">
    <w:name w:val="样式 47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7">
    <w:name w:val="样式 47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8">
    <w:name w:val="样式 47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9">
    <w:name w:val="样式 47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0">
    <w:name w:val="样式 47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1">
    <w:name w:val="样式 47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2">
    <w:name w:val="样式 48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3">
    <w:name w:val="样式 48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4">
    <w:name w:val="样式 48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5">
    <w:name w:val="样式 48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6">
    <w:name w:val="样式 48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7">
    <w:name w:val="样式 48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8">
    <w:name w:val="样式 48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9">
    <w:name w:val="样式 48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0">
    <w:name w:val="样式 48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1">
    <w:name w:val="样式 48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2">
    <w:name w:val="样式 49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3">
    <w:name w:val="样式 49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4">
    <w:name w:val="样式 49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5">
    <w:name w:val="样式 49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6">
    <w:name w:val="样式 49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7">
    <w:name w:val="样式 49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8">
    <w:name w:val="样式 49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9">
    <w:name w:val="样式 49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0">
    <w:name w:val="样式 49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1">
    <w:name w:val="样式 49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2">
    <w:name w:val="样式 50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3">
    <w:name w:val="样式 50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4">
    <w:name w:val="样式 50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5">
    <w:name w:val="样式 50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6">
    <w:name w:val="样式 50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7">
    <w:name w:val="样式 50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8">
    <w:name w:val="样式 50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9">
    <w:name w:val="样式 50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40">
    <w:name w:val="样式 50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41">
    <w:name w:val="样式 50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42">
    <w:name w:val="样式 51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43">
    <w:name w:val="样式 51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44">
    <w:name w:val="样式 51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45">
    <w:name w:val="样式 51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46">
    <w:name w:val="样式 51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47">
    <w:name w:val="样式 51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48">
    <w:name w:val="样式 51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49">
    <w:name w:val="样式 51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50">
    <w:name w:val="样式 51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51">
    <w:name w:val="样式 51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52">
    <w:name w:val="样式 52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53">
    <w:name w:val="样式 52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54">
    <w:name w:val="样式 52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55">
    <w:name w:val="样式 52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56">
    <w:name w:val="样式 52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57">
    <w:name w:val="样式 52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58">
    <w:name w:val="样式 52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59">
    <w:name w:val="样式 52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60">
    <w:name w:val="样式 52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61">
    <w:name w:val="样式 52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62">
    <w:name w:val="样式 53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63">
    <w:name w:val="样式 53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64">
    <w:name w:val="样式 53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65">
    <w:name w:val="样式 53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66">
    <w:name w:val="样式 53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67">
    <w:name w:val="样式 53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68">
    <w:name w:val="样式 53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69">
    <w:name w:val="样式 53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70">
    <w:name w:val="样式 53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71">
    <w:name w:val="样式 53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72">
    <w:name w:val="样式 54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73">
    <w:name w:val="样式 54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74">
    <w:name w:val="样式 54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75">
    <w:name w:val="样式 54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76">
    <w:name w:val="样式 54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77">
    <w:name w:val="样式 54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78">
    <w:name w:val="样式 54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79">
    <w:name w:val="样式 54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80">
    <w:name w:val="样式 54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81">
    <w:name w:val="样式 54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82">
    <w:name w:val="样式 55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83">
    <w:name w:val="样式 55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84">
    <w:name w:val="样式 55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85">
    <w:name w:val="样式 55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86">
    <w:name w:val="样式 55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87">
    <w:name w:val="样式 55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88">
    <w:name w:val="样式 55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89">
    <w:name w:val="样式 55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0">
    <w:name w:val="样式 55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1">
    <w:name w:val="样式 55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2">
    <w:name w:val="样式 56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3">
    <w:name w:val="样式 56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4">
    <w:name w:val="样式 56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5">
    <w:name w:val="样式 56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6">
    <w:name w:val="样式 56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7">
    <w:name w:val="样式 56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8">
    <w:name w:val="样式 56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9">
    <w:name w:val="样式 56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00">
    <w:name w:val="样式 56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01">
    <w:name w:val="样式 56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02">
    <w:name w:val="样式 57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03">
    <w:name w:val="样式 57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04">
    <w:name w:val="样式 57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05">
    <w:name w:val="样式 57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06">
    <w:name w:val="样式 57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07">
    <w:name w:val="样式 57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08">
    <w:name w:val="样式 57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09">
    <w:name w:val="样式 57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0">
    <w:name w:val="样式 57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1">
    <w:name w:val="样式 57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2">
    <w:name w:val="样式 58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3">
    <w:name w:val="样式 58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4">
    <w:name w:val="样式 58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5">
    <w:name w:val="样式 58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6">
    <w:name w:val="样式 58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7">
    <w:name w:val="样式 58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8">
    <w:name w:val="样式 58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9">
    <w:name w:val="样式 58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20">
    <w:name w:val="样式 58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21">
    <w:name w:val="样式 58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22">
    <w:name w:val="样式 59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23">
    <w:name w:val="样式 59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24">
    <w:name w:val="样式 59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25">
    <w:name w:val="样式 59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26">
    <w:name w:val="样式 59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27">
    <w:name w:val="样式 59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28">
    <w:name w:val="样式 59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29">
    <w:name w:val="样式 59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0">
    <w:name w:val="样式 59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1">
    <w:name w:val="样式 59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2">
    <w:name w:val="样式 60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3">
    <w:name w:val="样式 60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4">
    <w:name w:val="样式 60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5">
    <w:name w:val="样式 60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6">
    <w:name w:val="样式 60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7">
    <w:name w:val="样式 60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8">
    <w:name w:val="样式 60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9">
    <w:name w:val="样式 60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40">
    <w:name w:val="样式 60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41">
    <w:name w:val="样式 60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42">
    <w:name w:val="样式 61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43">
    <w:name w:val="样式 61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44">
    <w:name w:val="样式 61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45">
    <w:name w:val="样式 61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46">
    <w:name w:val="样式 61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47">
    <w:name w:val="样式 61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48">
    <w:name w:val="样式 61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49">
    <w:name w:val="样式 61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50">
    <w:name w:val="样式 61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51">
    <w:name w:val="样式 61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52">
    <w:name w:val="样式 62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53">
    <w:name w:val="样式 62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54">
    <w:name w:val="样式 62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55">
    <w:name w:val="样式 62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56">
    <w:name w:val="样式 62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57">
    <w:name w:val="样式 62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58">
    <w:name w:val="样式 62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59">
    <w:name w:val="样式 62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60">
    <w:name w:val="样式 62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61">
    <w:name w:val="样式 62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62">
    <w:name w:val="样式 63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63">
    <w:name w:val="样式 63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64">
    <w:name w:val="样式 63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65">
    <w:name w:val="样式 63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66">
    <w:name w:val="样式 63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67">
    <w:name w:val="样式 63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68">
    <w:name w:val="样式 63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69">
    <w:name w:val="样式 63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70">
    <w:name w:val="样式 63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71">
    <w:name w:val="样式 63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72">
    <w:name w:val="样式 64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73">
    <w:name w:val="样式 64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74">
    <w:name w:val="样式 64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75">
    <w:name w:val="样式 64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76">
    <w:name w:val="样式 64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77">
    <w:name w:val="样式 64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78">
    <w:name w:val="样式 64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79">
    <w:name w:val="样式 64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80">
    <w:name w:val="样式 64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81">
    <w:name w:val="样式 64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82">
    <w:name w:val="样式 65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83">
    <w:name w:val="样式 65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84">
    <w:name w:val="样式 65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85">
    <w:name w:val="样式 65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86">
    <w:name w:val="样式 65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87">
    <w:name w:val="样式 65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88">
    <w:name w:val="样式 65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89">
    <w:name w:val="样式 65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90">
    <w:name w:val="样式 65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91">
    <w:name w:val="样式 65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92">
    <w:name w:val="样式 66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93">
    <w:name w:val="样式 66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94">
    <w:name w:val="样式 66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95">
    <w:name w:val="样式 66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96">
    <w:name w:val="样式 66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97">
    <w:name w:val="样式 66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98">
    <w:name w:val="样式 66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99">
    <w:name w:val="样式 66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00">
    <w:name w:val="样式 66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01">
    <w:name w:val="样式 66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02">
    <w:name w:val="样式 67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03">
    <w:name w:val="样式 67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04">
    <w:name w:val="样式 67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05">
    <w:name w:val="样式 67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06">
    <w:name w:val="样式 67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07">
    <w:name w:val="样式 67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08">
    <w:name w:val="样式 67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09">
    <w:name w:val="样式 67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10">
    <w:name w:val="样式 67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11">
    <w:name w:val="样式 67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12">
    <w:name w:val="样式 68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13">
    <w:name w:val="样式 68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14">
    <w:name w:val="样式 68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15">
    <w:name w:val="样式 68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16">
    <w:name w:val="样式 68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17">
    <w:name w:val="样式 68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18">
    <w:name w:val="样式 68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19">
    <w:name w:val="样式 68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20">
    <w:name w:val="样式 68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21">
    <w:name w:val="样式 68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22">
    <w:name w:val="样式 69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23">
    <w:name w:val="样式 69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24">
    <w:name w:val="样式 69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25">
    <w:name w:val="样式 69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26">
    <w:name w:val="样式 69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27">
    <w:name w:val="样式 69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28">
    <w:name w:val="样式 69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29">
    <w:name w:val="样式 69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30">
    <w:name w:val="样式 69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31">
    <w:name w:val="样式 69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32">
    <w:name w:val="样式 70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33">
    <w:name w:val="样式 70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34">
    <w:name w:val="样式 70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35">
    <w:name w:val="样式 70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36">
    <w:name w:val="样式 70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37">
    <w:name w:val="样式 70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38">
    <w:name w:val="样式 70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39">
    <w:name w:val="样式 70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40">
    <w:name w:val="样式 70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41">
    <w:name w:val="样式 70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42">
    <w:name w:val="样式 71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43">
    <w:name w:val="样式 71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44">
    <w:name w:val="样式 71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45">
    <w:name w:val="样式 71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46">
    <w:name w:val="样式 71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47">
    <w:name w:val="样式 71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48">
    <w:name w:val="样式 71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49">
    <w:name w:val="样式 71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50">
    <w:name w:val="样式 71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51">
    <w:name w:val="样式 71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52">
    <w:name w:val="样式 72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53">
    <w:name w:val="样式 72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54">
    <w:name w:val="样式 72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55">
    <w:name w:val="样式 72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56">
    <w:name w:val="样式 72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57">
    <w:name w:val="样式 72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58">
    <w:name w:val="样式 72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59">
    <w:name w:val="样式 72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60">
    <w:name w:val="样式 72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61">
    <w:name w:val="样式 72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62">
    <w:name w:val="样式 73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63">
    <w:name w:val="样式 73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64">
    <w:name w:val="样式 73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65">
    <w:name w:val="样式 73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66">
    <w:name w:val="样式 73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67">
    <w:name w:val="样式 73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68">
    <w:name w:val="样式 73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69">
    <w:name w:val="样式 73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70">
    <w:name w:val="样式 73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71">
    <w:name w:val="样式 73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72">
    <w:name w:val="样式 74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73">
    <w:name w:val="样式 74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74">
    <w:name w:val="样式 74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75">
    <w:name w:val="样式 74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76">
    <w:name w:val="样式 74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77">
    <w:name w:val="样式 74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78">
    <w:name w:val="样式 74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79">
    <w:name w:val="样式 74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80">
    <w:name w:val="样式 74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81">
    <w:name w:val="样式 74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82">
    <w:name w:val="样式 75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83">
    <w:name w:val="样式 75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84">
    <w:name w:val="样式 75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85">
    <w:name w:val="样式 75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86">
    <w:name w:val="样式 75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87">
    <w:name w:val="样式 75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88">
    <w:name w:val="样式 75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89">
    <w:name w:val="样式 75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90">
    <w:name w:val="样式 75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91">
    <w:name w:val="样式 75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92">
    <w:name w:val="样式 76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93">
    <w:name w:val="样式 76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94">
    <w:name w:val="样式 76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95">
    <w:name w:val="样式 76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96">
    <w:name w:val="样式 76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97">
    <w:name w:val="样式 76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98">
    <w:name w:val="样式 76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99">
    <w:name w:val="样式 76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00">
    <w:name w:val="样式 76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01">
    <w:name w:val="样式 76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02">
    <w:name w:val="样式 77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03">
    <w:name w:val="样式 77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04">
    <w:name w:val="样式 77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05">
    <w:name w:val="样式 77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06">
    <w:name w:val="样式 77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07">
    <w:name w:val="样式 77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08">
    <w:name w:val="样式 77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09">
    <w:name w:val="样式 77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10">
    <w:name w:val="样式 77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11">
    <w:name w:val="样式 77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12">
    <w:name w:val="样式 78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13">
    <w:name w:val="样式 78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14">
    <w:name w:val="样式 78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15">
    <w:name w:val="样式 78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16">
    <w:name w:val="样式 78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17">
    <w:name w:val="样式 78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18">
    <w:name w:val="样式 78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19">
    <w:name w:val="样式 78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20">
    <w:name w:val="样式 78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21">
    <w:name w:val="样式 78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22">
    <w:name w:val="样式 79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23">
    <w:name w:val="样式 79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24">
    <w:name w:val="样式 79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25">
    <w:name w:val="样式 79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26">
    <w:name w:val="样式 79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27">
    <w:name w:val="样式 79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28">
    <w:name w:val="样式 79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29">
    <w:name w:val="样式 79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30">
    <w:name w:val="样式 79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31">
    <w:name w:val="样式 79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32">
    <w:name w:val="样式 80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33">
    <w:name w:val="样式 80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34">
    <w:name w:val="样式 80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35">
    <w:name w:val="样式 80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36">
    <w:name w:val="样式 80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37">
    <w:name w:val="样式 80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38">
    <w:name w:val="样式 80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39">
    <w:name w:val="样式 80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40">
    <w:name w:val="样式 80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41">
    <w:name w:val="样式 80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42">
    <w:name w:val="样式 81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43">
    <w:name w:val="样式 81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44">
    <w:name w:val="样式 81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45">
    <w:name w:val="样式 81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46">
    <w:name w:val="样式 81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47">
    <w:name w:val="样式 81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48">
    <w:name w:val="样式 81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49">
    <w:name w:val="样式 81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50">
    <w:name w:val="样式 81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51">
    <w:name w:val="样式 81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52">
    <w:name w:val="样式 82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53">
    <w:name w:val="样式 82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54">
    <w:name w:val="样式 82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55">
    <w:name w:val="样式 82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56">
    <w:name w:val="样式 82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57">
    <w:name w:val="样式 82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58">
    <w:name w:val="样式 82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59">
    <w:name w:val="样式 82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60">
    <w:name w:val="样式 82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61">
    <w:name w:val="样式 82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62">
    <w:name w:val="样式 83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63">
    <w:name w:val="样式 83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64">
    <w:name w:val="样式 83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65">
    <w:name w:val="样式 83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66">
    <w:name w:val="样式 83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67">
    <w:name w:val="样式 83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68">
    <w:name w:val="样式 83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69">
    <w:name w:val="样式 83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70">
    <w:name w:val="样式 83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71">
    <w:name w:val="样式 83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72">
    <w:name w:val="样式 84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73">
    <w:name w:val="样式 84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74">
    <w:name w:val="样式 84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75">
    <w:name w:val="样式 84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76">
    <w:name w:val="样式 84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77">
    <w:name w:val="样式 84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78">
    <w:name w:val="样式 84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79">
    <w:name w:val="样式 84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80">
    <w:name w:val="样式 84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81">
    <w:name w:val="样式 84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82">
    <w:name w:val="样式 85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83">
    <w:name w:val="样式 85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84">
    <w:name w:val="样式 85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85">
    <w:name w:val="样式 85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86">
    <w:name w:val="样式 85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87">
    <w:name w:val="样式 85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88">
    <w:name w:val="样式 85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89">
    <w:name w:val="样式 85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90">
    <w:name w:val="样式 85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91">
    <w:name w:val="样式 85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92">
    <w:name w:val="样式 86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93">
    <w:name w:val="样式 86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94">
    <w:name w:val="样式 86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95">
    <w:name w:val="样式 86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96">
    <w:name w:val="样式 86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97">
    <w:name w:val="样式 86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98">
    <w:name w:val="样式 86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99">
    <w:name w:val="样式 86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00">
    <w:name w:val="样式 86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01">
    <w:name w:val="样式 86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02">
    <w:name w:val="样式 87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03">
    <w:name w:val="样式 87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04">
    <w:name w:val="样式 87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05">
    <w:name w:val="样式 87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06">
    <w:name w:val="样式 87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07">
    <w:name w:val="样式 87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08">
    <w:name w:val="样式 87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09">
    <w:name w:val="样式 87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10">
    <w:name w:val="样式 87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11">
    <w:name w:val="样式 87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12">
    <w:name w:val="样式 88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13">
    <w:name w:val="样式 88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14">
    <w:name w:val="样式 88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15">
    <w:name w:val="样式 88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16">
    <w:name w:val="样式 88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17">
    <w:name w:val="样式 88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18">
    <w:name w:val="样式 88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19">
    <w:name w:val="样式 88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20">
    <w:name w:val="样式 88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21">
    <w:name w:val="样式 88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22">
    <w:name w:val="样式 89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23">
    <w:name w:val="样式 89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24">
    <w:name w:val="样式 89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25">
    <w:name w:val="样式 89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26">
    <w:name w:val="样式 89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27">
    <w:name w:val="样式 89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28">
    <w:name w:val="样式 89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29">
    <w:name w:val="样式 89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30">
    <w:name w:val="样式 89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31">
    <w:name w:val="样式 89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32">
    <w:name w:val="样式 90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33">
    <w:name w:val="样式 90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34">
    <w:name w:val="样式 90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35">
    <w:name w:val="样式 90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36">
    <w:name w:val="样式 90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37">
    <w:name w:val="样式 90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38">
    <w:name w:val="样式 90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39">
    <w:name w:val="样式 90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40">
    <w:name w:val="样式 90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41">
    <w:name w:val="样式 90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42">
    <w:name w:val="样式 91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43">
    <w:name w:val="样式 91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44">
    <w:name w:val="样式 91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45">
    <w:name w:val="样式 91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46">
    <w:name w:val="样式 91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47">
    <w:name w:val="样式 91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48">
    <w:name w:val="样式 91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49">
    <w:name w:val="样式 91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50">
    <w:name w:val="样式 91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51">
    <w:name w:val="样式 91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52">
    <w:name w:val="样式 92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53">
    <w:name w:val="样式 92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54">
    <w:name w:val="样式 92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55">
    <w:name w:val="样式 92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56">
    <w:name w:val="样式 92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57">
    <w:name w:val="样式 92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58">
    <w:name w:val="样式 92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59">
    <w:name w:val="样式 92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60">
    <w:name w:val="样式 92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61">
    <w:name w:val="样式 92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62">
    <w:name w:val="样式 93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63">
    <w:name w:val="样式 93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64">
    <w:name w:val="样式 93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65">
    <w:name w:val="样式 93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66">
    <w:name w:val="样式 93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67">
    <w:name w:val="样式 93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68">
    <w:name w:val="样式 93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69">
    <w:name w:val="样式 93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70">
    <w:name w:val="样式 93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71">
    <w:name w:val="样式 93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72">
    <w:name w:val="样式 94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73">
    <w:name w:val="样式 94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74">
    <w:name w:val="样式 94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75">
    <w:name w:val="样式 94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76">
    <w:name w:val="样式 94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77">
    <w:name w:val="样式 94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78">
    <w:name w:val="样式 94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79">
    <w:name w:val="样式 94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80">
    <w:name w:val="样式 94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81">
    <w:name w:val="样式 94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82">
    <w:name w:val="样式 95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83">
    <w:name w:val="样式 95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84">
    <w:name w:val="样式 95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85">
    <w:name w:val="样式 95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86">
    <w:name w:val="样式 95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87">
    <w:name w:val="样式 95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88">
    <w:name w:val="样式 95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89">
    <w:name w:val="样式 95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90">
    <w:name w:val="样式 95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91">
    <w:name w:val="样式 95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92">
    <w:name w:val="样式 96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93">
    <w:name w:val="样式 96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94">
    <w:name w:val="样式 96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95">
    <w:name w:val="样式 96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96">
    <w:name w:val="样式 96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97">
    <w:name w:val="样式 96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98">
    <w:name w:val="样式 96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99">
    <w:name w:val="样式 96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00">
    <w:name w:val="样式 96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01">
    <w:name w:val="样式 96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02">
    <w:name w:val="样式 97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03">
    <w:name w:val="样式 97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04">
    <w:name w:val="样式 97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05">
    <w:name w:val="样式 97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06">
    <w:name w:val="样式 97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07">
    <w:name w:val="样式 97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08">
    <w:name w:val="样式 97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09">
    <w:name w:val="样式 97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10">
    <w:name w:val="样式 97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11">
    <w:name w:val="样式 97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12">
    <w:name w:val="样式 98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13">
    <w:name w:val="样式 98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14">
    <w:name w:val="样式 98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15">
    <w:name w:val="样式 98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16">
    <w:name w:val="样式 98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17">
    <w:name w:val="样式 98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18">
    <w:name w:val="样式 98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19">
    <w:name w:val="样式 98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20">
    <w:name w:val="样式 98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21">
    <w:name w:val="样式 98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22">
    <w:name w:val="样式 99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23">
    <w:name w:val="样式 99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24">
    <w:name w:val="样式 99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25">
    <w:name w:val="样式 99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26">
    <w:name w:val="样式 99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27">
    <w:name w:val="样式 99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28">
    <w:name w:val="样式 99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29">
    <w:name w:val="样式 99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30">
    <w:name w:val="样式 99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31">
    <w:name w:val="样式 99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32">
    <w:name w:val="样式 100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33">
    <w:name w:val="样式 100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34">
    <w:name w:val="样式 100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35">
    <w:name w:val="样式 100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36">
    <w:name w:val="样式 100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37">
    <w:name w:val="样式 100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38">
    <w:name w:val="样式 100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39">
    <w:name w:val="样式 100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40">
    <w:name w:val="样式 100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41">
    <w:name w:val="样式 100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42">
    <w:name w:val="样式 101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43">
    <w:name w:val="样式 101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44">
    <w:name w:val="样式 101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45">
    <w:name w:val="样式 101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46">
    <w:name w:val="样式 101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47">
    <w:name w:val="样式 101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48">
    <w:name w:val="样式 101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49">
    <w:name w:val="样式 101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50">
    <w:name w:val="样式 101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51">
    <w:name w:val="样式 101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52">
    <w:name w:val="样式 102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53">
    <w:name w:val="样式 102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54">
    <w:name w:val="样式 102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55">
    <w:name w:val="样式 102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56">
    <w:name w:val="样式 102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57">
    <w:name w:val="样式 102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58">
    <w:name w:val="样式 102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59">
    <w:name w:val="样式 102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60">
    <w:name w:val="样式 102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61">
    <w:name w:val="样式 102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62">
    <w:name w:val="样式 103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63">
    <w:name w:val="样式 103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64">
    <w:name w:val="样式 103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65">
    <w:name w:val="样式 103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66">
    <w:name w:val="样式 103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67">
    <w:name w:val="样式 103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68">
    <w:name w:val="样式 103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69">
    <w:name w:val="样式 103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70">
    <w:name w:val="样式 103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71">
    <w:name w:val="样式 103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72">
    <w:name w:val="样式 104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73">
    <w:name w:val="样式 104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74">
    <w:name w:val="样式 104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75">
    <w:name w:val="样式 104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76">
    <w:name w:val="样式 104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77">
    <w:name w:val="样式 104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78">
    <w:name w:val="样式 104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79">
    <w:name w:val="样式 104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80">
    <w:name w:val="样式 104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81">
    <w:name w:val="样式 104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82">
    <w:name w:val="样式 105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83">
    <w:name w:val="样式 105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84">
    <w:name w:val="样式 105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85">
    <w:name w:val="样式 105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86">
    <w:name w:val="样式 105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87">
    <w:name w:val="样式 105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88">
    <w:name w:val="样式 105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89">
    <w:name w:val="样式 105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90">
    <w:name w:val="样式 105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91">
    <w:name w:val="样式 105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92">
    <w:name w:val="样式 106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93">
    <w:name w:val="样式 106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94">
    <w:name w:val="样式 106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95">
    <w:name w:val="样式 106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96">
    <w:name w:val="样式 106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97">
    <w:name w:val="样式 106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98">
    <w:name w:val="样式 106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99">
    <w:name w:val="样式 106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00">
    <w:name w:val="样式 106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01">
    <w:name w:val="样式 106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02">
    <w:name w:val="样式 107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03">
    <w:name w:val="样式 107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04">
    <w:name w:val="样式 107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05">
    <w:name w:val="样式 107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06">
    <w:name w:val="样式 107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07">
    <w:name w:val="样式 107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08">
    <w:name w:val="样式 107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09">
    <w:name w:val="样式 107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10">
    <w:name w:val="样式 107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11">
    <w:name w:val="样式 107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12">
    <w:name w:val="样式 108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13">
    <w:name w:val="样式 108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14">
    <w:name w:val="样式 108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15">
    <w:name w:val="样式 108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16">
    <w:name w:val="样式 108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17">
    <w:name w:val="样式 108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18">
    <w:name w:val="样式 108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19">
    <w:name w:val="样式 108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20">
    <w:name w:val="样式 108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21">
    <w:name w:val="样式 108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22">
    <w:name w:val="样式 109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23">
    <w:name w:val="样式 109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24">
    <w:name w:val="样式 109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25">
    <w:name w:val="样式 109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26">
    <w:name w:val="样式 109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27">
    <w:name w:val="样式 109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28">
    <w:name w:val="样式 109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29">
    <w:name w:val="样式 109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30">
    <w:name w:val="样式 109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31">
    <w:name w:val="样式 109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32">
    <w:name w:val="样式 110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33">
    <w:name w:val="样式 110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34">
    <w:name w:val="样式 110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35">
    <w:name w:val="样式 110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36">
    <w:name w:val="样式 110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37">
    <w:name w:val="样式 110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38">
    <w:name w:val="样式 110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39">
    <w:name w:val="样式 110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40">
    <w:name w:val="样式 110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41">
    <w:name w:val="样式 110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42">
    <w:name w:val="样式 111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43">
    <w:name w:val="样式 111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44">
    <w:name w:val="样式 111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45">
    <w:name w:val="样式 111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46">
    <w:name w:val="样式 111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47">
    <w:name w:val="样式 111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48">
    <w:name w:val="样式 111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49">
    <w:name w:val="样式 111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50">
    <w:name w:val="样式 111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51">
    <w:name w:val="样式 111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52">
    <w:name w:val="样式 112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53">
    <w:name w:val="样式 112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54">
    <w:name w:val="样式 112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55">
    <w:name w:val="样式 112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56">
    <w:name w:val="样式 112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57">
    <w:name w:val="样式 112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58">
    <w:name w:val="样式 112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59">
    <w:name w:val="样式 112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60">
    <w:name w:val="样式 112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61">
    <w:name w:val="样式 112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62">
    <w:name w:val="样式 113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63">
    <w:name w:val="样式 113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64">
    <w:name w:val="样式 113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65">
    <w:name w:val="样式 113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66">
    <w:name w:val="样式 113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67">
    <w:name w:val="样式 113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68">
    <w:name w:val="样式 113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69">
    <w:name w:val="样式 113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70">
    <w:name w:val="样式 113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71">
    <w:name w:val="样式 113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72">
    <w:name w:val="样式 114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73">
    <w:name w:val="样式 114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74">
    <w:name w:val="样式 114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75">
    <w:name w:val="样式 114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76">
    <w:name w:val="样式 114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77">
    <w:name w:val="样式 114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78">
    <w:name w:val="样式 114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79">
    <w:name w:val="样式 114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80">
    <w:name w:val="样式 114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81">
    <w:name w:val="样式 114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82">
    <w:name w:val="样式 115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83">
    <w:name w:val="样式 115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84">
    <w:name w:val="样式 115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85">
    <w:name w:val="样式 115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86">
    <w:name w:val="样式 115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87">
    <w:name w:val="样式 115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88">
    <w:name w:val="样式 115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89">
    <w:name w:val="样式 115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90">
    <w:name w:val="样式 115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91">
    <w:name w:val="样式 115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92">
    <w:name w:val="样式 116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93">
    <w:name w:val="样式 116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94">
    <w:name w:val="样式 116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95">
    <w:name w:val="样式 116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96">
    <w:name w:val="样式 116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97">
    <w:name w:val="样式 116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98">
    <w:name w:val="样式 116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99">
    <w:name w:val="样式 116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00">
    <w:name w:val="样式 116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01">
    <w:name w:val="样式 116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02">
    <w:name w:val="样式 117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03">
    <w:name w:val="样式 117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04">
    <w:name w:val="样式 117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05">
    <w:name w:val="样式 117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06">
    <w:name w:val="样式 117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07">
    <w:name w:val="样式 117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08">
    <w:name w:val="样式 117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09">
    <w:name w:val="样式 117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10">
    <w:name w:val="样式 117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11">
    <w:name w:val="样式 117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12">
    <w:name w:val="样式 118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13">
    <w:name w:val="样式 118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14">
    <w:name w:val="样式 118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15">
    <w:name w:val="样式 118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16">
    <w:name w:val="样式 118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17">
    <w:name w:val="样式 118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18">
    <w:name w:val="样式 118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19">
    <w:name w:val="样式 118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20">
    <w:name w:val="样式 118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21">
    <w:name w:val="样式 118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22">
    <w:name w:val="样式 119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23">
    <w:name w:val="样式 119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24">
    <w:name w:val="样式 119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25">
    <w:name w:val="样式 119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26">
    <w:name w:val="样式 119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27">
    <w:name w:val="样式 119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28">
    <w:name w:val="样式 119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29">
    <w:name w:val="样式 119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30">
    <w:name w:val="样式 119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31">
    <w:name w:val="样式 119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32">
    <w:name w:val="样式 120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33">
    <w:name w:val="样式 120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34">
    <w:name w:val="样式 120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35">
    <w:name w:val="样式 120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36">
    <w:name w:val="样式 120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37">
    <w:name w:val="样式 120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38">
    <w:name w:val="样式 120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39">
    <w:name w:val="样式 120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40">
    <w:name w:val="样式 120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41">
    <w:name w:val="样式 120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42">
    <w:name w:val="样式 121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43">
    <w:name w:val="样式 121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44">
    <w:name w:val="样式 121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45">
    <w:name w:val="样式 121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46">
    <w:name w:val="样式 121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47">
    <w:name w:val="样式 121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48">
    <w:name w:val="样式 121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49">
    <w:name w:val="样式 121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50">
    <w:name w:val="样式 121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51">
    <w:name w:val="样式 121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52">
    <w:name w:val="样式 122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53">
    <w:name w:val="样式 122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54">
    <w:name w:val="样式 122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55">
    <w:name w:val="样式 122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56">
    <w:name w:val="样式 122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57">
    <w:name w:val="样式 122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58">
    <w:name w:val="样式 122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59">
    <w:name w:val="样式 122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60">
    <w:name w:val="样式 122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61">
    <w:name w:val="样式 122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62">
    <w:name w:val="样式 123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63">
    <w:name w:val="样式 123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64">
    <w:name w:val="样式 123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65">
    <w:name w:val="样式 123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66">
    <w:name w:val="样式 123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67">
    <w:name w:val="样式 123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68">
    <w:name w:val="样式 123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69">
    <w:name w:val="样式 123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70">
    <w:name w:val="样式 123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71">
    <w:name w:val="样式 123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72">
    <w:name w:val="样式 124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73">
    <w:name w:val="样式 124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74">
    <w:name w:val="样式 124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75">
    <w:name w:val="样式 124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76">
    <w:name w:val="样式 124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77">
    <w:name w:val="样式 124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78">
    <w:name w:val="样式 124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79">
    <w:name w:val="样式 124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80">
    <w:name w:val="样式 124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81">
    <w:name w:val="样式 124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82">
    <w:name w:val="样式 125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83">
    <w:name w:val="样式 125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84">
    <w:name w:val="样式 125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85">
    <w:name w:val="样式 125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86">
    <w:name w:val="样式 125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87">
    <w:name w:val="样式 125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88">
    <w:name w:val="样式 125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89">
    <w:name w:val="样式 125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90">
    <w:name w:val="样式 125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91">
    <w:name w:val="样式 125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92">
    <w:name w:val="样式 126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93">
    <w:name w:val="样式 126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94">
    <w:name w:val="样式 126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95">
    <w:name w:val="样式 126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96">
    <w:name w:val="样式 126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97">
    <w:name w:val="样式 126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98">
    <w:name w:val="样式 126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99">
    <w:name w:val="样式 126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00">
    <w:name w:val="样式 126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01">
    <w:name w:val="样式 126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02">
    <w:name w:val="样式 127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03">
    <w:name w:val="样式 127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04">
    <w:name w:val="样式 127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05">
    <w:name w:val="样式 127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06">
    <w:name w:val="样式 127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07">
    <w:name w:val="样式 127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08">
    <w:name w:val="样式 127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09">
    <w:name w:val="样式 127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10">
    <w:name w:val="样式 127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11">
    <w:name w:val="样式 127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12">
    <w:name w:val="样式 128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13">
    <w:name w:val="样式 128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14">
    <w:name w:val="样式 128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15">
    <w:name w:val="样式 128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16">
    <w:name w:val="样式 128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17">
    <w:name w:val="样式 128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18">
    <w:name w:val="样式 128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19">
    <w:name w:val="样式 128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20">
    <w:name w:val="样式 128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21">
    <w:name w:val="样式 128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22">
    <w:name w:val="样式 129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23">
    <w:name w:val="样式 129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24">
    <w:name w:val="样式 129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25">
    <w:name w:val="样式 129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26">
    <w:name w:val="样式 129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27">
    <w:name w:val="样式 129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28">
    <w:name w:val="样式 129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29">
    <w:name w:val="样式 129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30">
    <w:name w:val="样式 129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31">
    <w:name w:val="样式 129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32">
    <w:name w:val="样式 130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33">
    <w:name w:val="样式 130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34">
    <w:name w:val="样式 130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35">
    <w:name w:val="样式 130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36">
    <w:name w:val="样式 130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37">
    <w:name w:val="样式 130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38">
    <w:name w:val="样式 130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39">
    <w:name w:val="样式 130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40">
    <w:name w:val="样式 130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41">
    <w:name w:val="样式 130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42">
    <w:name w:val="样式 131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43">
    <w:name w:val="样式 131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44">
    <w:name w:val="样式 131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45">
    <w:name w:val="样式 131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46">
    <w:name w:val="样式 131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47">
    <w:name w:val="样式 131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48">
    <w:name w:val="样式 131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49">
    <w:name w:val="样式 131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50">
    <w:name w:val="样式 131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51">
    <w:name w:val="样式 131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52">
    <w:name w:val="样式 132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53">
    <w:name w:val="样式 132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54">
    <w:name w:val="样式 132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55">
    <w:name w:val="样式 132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56">
    <w:name w:val="样式 132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57">
    <w:name w:val="样式 132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58">
    <w:name w:val="样式 132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59">
    <w:name w:val="样式 132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60">
    <w:name w:val="样式 132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61">
    <w:name w:val="样式 132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62">
    <w:name w:val="样式 133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63">
    <w:name w:val="样式 133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64">
    <w:name w:val="样式 133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65">
    <w:name w:val="样式 133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66">
    <w:name w:val="样式 133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67">
    <w:name w:val="样式 133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68">
    <w:name w:val="样式 133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69">
    <w:name w:val="样式 133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70">
    <w:name w:val="样式 133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71">
    <w:name w:val="样式 133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72">
    <w:name w:val="样式 134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73">
    <w:name w:val="样式 134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74">
    <w:name w:val="样式 134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75">
    <w:name w:val="样式 134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76">
    <w:name w:val="样式 134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77">
    <w:name w:val="样式 134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78">
    <w:name w:val="样式 134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79">
    <w:name w:val="样式 134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80">
    <w:name w:val="样式 134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81">
    <w:name w:val="样式 134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82">
    <w:name w:val="样式 135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83">
    <w:name w:val="样式 135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84">
    <w:name w:val="样式 135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85">
    <w:name w:val="样式 135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86">
    <w:name w:val="样式 135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87">
    <w:name w:val="样式 135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88">
    <w:name w:val="样式 135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89">
    <w:name w:val="样式 135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90">
    <w:name w:val="样式 135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91">
    <w:name w:val="样式 135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92">
    <w:name w:val="样式 136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93">
    <w:name w:val="样式 136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94">
    <w:name w:val="样式 136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95">
    <w:name w:val="样式 136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96">
    <w:name w:val="样式 136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97">
    <w:name w:val="样式 136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98">
    <w:name w:val="样式 136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99">
    <w:name w:val="样式 136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00">
    <w:name w:val="样式 136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01">
    <w:name w:val="样式 136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02">
    <w:name w:val="样式 137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03">
    <w:name w:val="样式 137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04">
    <w:name w:val="样式 137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05">
    <w:name w:val="样式 137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06">
    <w:name w:val="样式 137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07">
    <w:name w:val="样式 137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08">
    <w:name w:val="样式 137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09">
    <w:name w:val="样式 137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10">
    <w:name w:val="样式 137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11">
    <w:name w:val="样式 137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12">
    <w:name w:val="样式 138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13">
    <w:name w:val="样式 138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14">
    <w:name w:val="样式 138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15">
    <w:name w:val="样式 138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16">
    <w:name w:val="样式 138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17">
    <w:name w:val="样式 138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18">
    <w:name w:val="样式 138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19">
    <w:name w:val="样式 138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20">
    <w:name w:val="样式 138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21">
    <w:name w:val="样式 138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22">
    <w:name w:val="样式 139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23">
    <w:name w:val="样式 139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24">
    <w:name w:val="样式 139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25">
    <w:name w:val="样式 139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26">
    <w:name w:val="样式 139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27">
    <w:name w:val="样式 139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28">
    <w:name w:val="样式 139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29">
    <w:name w:val="样式 139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30">
    <w:name w:val="样式 139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31">
    <w:name w:val="样式 139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32">
    <w:name w:val="样式 140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33">
    <w:name w:val="样式 140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34">
    <w:name w:val="样式 140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35">
    <w:name w:val="样式 140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36">
    <w:name w:val="样式 140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37">
    <w:name w:val="样式 140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38">
    <w:name w:val="样式 140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39">
    <w:name w:val="样式 140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40">
    <w:name w:val="样式 140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41">
    <w:name w:val="样式 140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42">
    <w:name w:val="样式 141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43">
    <w:name w:val="样式 141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44">
    <w:name w:val="样式 141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45">
    <w:name w:val="样式 141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46">
    <w:name w:val="样式 141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47">
    <w:name w:val="样式 141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48">
    <w:name w:val="样式 141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49">
    <w:name w:val="样式 141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50">
    <w:name w:val="样式 141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51">
    <w:name w:val="样式 141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52">
    <w:name w:val="样式 142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53">
    <w:name w:val="样式 142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54">
    <w:name w:val="样式 142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55">
    <w:name w:val="样式 142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56">
    <w:name w:val="样式 142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57">
    <w:name w:val="样式 142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58">
    <w:name w:val="样式 142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59">
    <w:name w:val="样式 142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60">
    <w:name w:val="样式 142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61">
    <w:name w:val="样式 142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62">
    <w:name w:val="样式 143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63">
    <w:name w:val="样式 143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64">
    <w:name w:val="样式 143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65">
    <w:name w:val="样式 143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66">
    <w:name w:val="样式 143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67">
    <w:name w:val="样式 143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68">
    <w:name w:val="样式 143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69">
    <w:name w:val="样式 143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70">
    <w:name w:val="样式 143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71">
    <w:name w:val="样式 143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72">
    <w:name w:val="样式 144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73">
    <w:name w:val="样式 144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74">
    <w:name w:val="样式 144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75">
    <w:name w:val="样式 144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76">
    <w:name w:val="样式 144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77">
    <w:name w:val="样式 144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78">
    <w:name w:val="样式 144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79">
    <w:name w:val="样式 144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80">
    <w:name w:val="样式 144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81">
    <w:name w:val="样式 144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82">
    <w:name w:val="样式 145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83">
    <w:name w:val="样式 145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84">
    <w:name w:val="样式 145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85">
    <w:name w:val="样式 145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86">
    <w:name w:val="样式 145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87">
    <w:name w:val="样式 145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88">
    <w:name w:val="样式 145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89">
    <w:name w:val="样式 145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90">
    <w:name w:val="样式 145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91">
    <w:name w:val="样式 145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92">
    <w:name w:val="样式 146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93">
    <w:name w:val="样式 146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94">
    <w:name w:val="样式 146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95">
    <w:name w:val="样式 146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96">
    <w:name w:val="样式 146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97">
    <w:name w:val="样式 146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98">
    <w:name w:val="样式 146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99">
    <w:name w:val="样式 146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00">
    <w:name w:val="样式 146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01">
    <w:name w:val="样式 146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02">
    <w:name w:val="样式 147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03">
    <w:name w:val="样式 147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04">
    <w:name w:val="样式 147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05">
    <w:name w:val="样式 147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06">
    <w:name w:val="样式 147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07">
    <w:name w:val="样式 147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08">
    <w:name w:val="样式 147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09">
    <w:name w:val="样式 147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10">
    <w:name w:val="样式 147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11">
    <w:name w:val="样式 147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12">
    <w:name w:val="样式 148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13">
    <w:name w:val="样式 148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14">
    <w:name w:val="样式 148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15">
    <w:name w:val="样式 148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16">
    <w:name w:val="样式 148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17">
    <w:name w:val="样式 148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18">
    <w:name w:val="样式 148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19">
    <w:name w:val="样式 148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20">
    <w:name w:val="样式 148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21">
    <w:name w:val="样式 148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22">
    <w:name w:val="样式 149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23">
    <w:name w:val="样式 149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24">
    <w:name w:val="样式 149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25">
    <w:name w:val="样式 149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26">
    <w:name w:val="样式 149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27">
    <w:name w:val="样式 149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28">
    <w:name w:val="样式 149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29">
    <w:name w:val="样式 149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30">
    <w:name w:val="样式 149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31">
    <w:name w:val="样式 149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32">
    <w:name w:val="样式 150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33">
    <w:name w:val="样式 150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34">
    <w:name w:val="样式 150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35">
    <w:name w:val="样式 150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36">
    <w:name w:val="样式 150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37">
    <w:name w:val="样式 150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38">
    <w:name w:val="样式 150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39">
    <w:name w:val="样式 150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40">
    <w:name w:val="样式 150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41">
    <w:name w:val="样式 150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42">
    <w:name w:val="样式 151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43">
    <w:name w:val="样式 151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44">
    <w:name w:val="样式 151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45">
    <w:name w:val="样式 151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46">
    <w:name w:val="样式 151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47">
    <w:name w:val="样式 151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48">
    <w:name w:val="样式 151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49">
    <w:name w:val="样式 151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50">
    <w:name w:val="样式 151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51">
    <w:name w:val="样式 151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52">
    <w:name w:val="样式 152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53">
    <w:name w:val="样式 152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54">
    <w:name w:val="样式 152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55">
    <w:name w:val="样式 152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56">
    <w:name w:val="样式 152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57">
    <w:name w:val="样式 152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58">
    <w:name w:val="样式 152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59">
    <w:name w:val="样式 152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60">
    <w:name w:val="样式 152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61">
    <w:name w:val="样式 152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62">
    <w:name w:val="样式 153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63">
    <w:name w:val="样式 153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64">
    <w:name w:val="样式 153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65">
    <w:name w:val="样式 153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66">
    <w:name w:val="样式 153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67">
    <w:name w:val="样式 153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68">
    <w:name w:val="样式 153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69">
    <w:name w:val="样式 153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70">
    <w:name w:val="样式 153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71">
    <w:name w:val="样式 153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72">
    <w:name w:val="样式 154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73">
    <w:name w:val="样式 154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74">
    <w:name w:val="样式 154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75">
    <w:name w:val="样式 154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76">
    <w:name w:val="样式 154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77">
    <w:name w:val="样式 154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78">
    <w:name w:val="样式 154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79">
    <w:name w:val="样式 154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80">
    <w:name w:val="样式 154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81">
    <w:name w:val="样式 154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82">
    <w:name w:val="样式 155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83">
    <w:name w:val="样式 155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84">
    <w:name w:val="样式 155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85">
    <w:name w:val="样式 155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86">
    <w:name w:val="样式 155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87">
    <w:name w:val="样式 155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88">
    <w:name w:val="样式 155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89">
    <w:name w:val="样式 155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90">
    <w:name w:val="样式 155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91">
    <w:name w:val="样式 155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92">
    <w:name w:val="样式 156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93">
    <w:name w:val="样式 156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94">
    <w:name w:val="样式 156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95">
    <w:name w:val="样式 156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96">
    <w:name w:val="样式 156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97">
    <w:name w:val="样式 156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98">
    <w:name w:val="样式 156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99">
    <w:name w:val="样式 156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00">
    <w:name w:val="样式 156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01">
    <w:name w:val="样式 156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02">
    <w:name w:val="样式 157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03">
    <w:name w:val="样式 157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04">
    <w:name w:val="样式 157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05">
    <w:name w:val="样式 157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06">
    <w:name w:val="样式 157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07">
    <w:name w:val="样式 157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08">
    <w:name w:val="样式 157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09">
    <w:name w:val="样式 157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10">
    <w:name w:val="样式 157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11">
    <w:name w:val="样式 157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12">
    <w:name w:val="样式 158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13">
    <w:name w:val="样式 158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14">
    <w:name w:val="样式 158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15">
    <w:name w:val="样式 158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16">
    <w:name w:val="样式 158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17">
    <w:name w:val="样式 158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18">
    <w:name w:val="样式 158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19">
    <w:name w:val="样式 158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20">
    <w:name w:val="样式 158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21">
    <w:name w:val="样式 158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22">
    <w:name w:val="样式 159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23">
    <w:name w:val="样式 159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24">
    <w:name w:val="样式 159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25">
    <w:name w:val="样式 159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26">
    <w:name w:val="样式 159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27">
    <w:name w:val="样式 159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28">
    <w:name w:val="样式 159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29">
    <w:name w:val="样式 159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30">
    <w:name w:val="样式 159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31">
    <w:name w:val="样式 159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32">
    <w:name w:val="样式 160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33">
    <w:name w:val="样式 160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34">
    <w:name w:val="样式 160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35">
    <w:name w:val="样式 160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36">
    <w:name w:val="样式 160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37">
    <w:name w:val="样式 160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38">
    <w:name w:val="样式 160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39">
    <w:name w:val="样式 160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40">
    <w:name w:val="样式 160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41">
    <w:name w:val="样式 160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42">
    <w:name w:val="样式 161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43">
    <w:name w:val="样式 161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44">
    <w:name w:val="样式 161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45">
    <w:name w:val="样式 161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46">
    <w:name w:val="样式 161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47">
    <w:name w:val="样式 161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48">
    <w:name w:val="样式 161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49">
    <w:name w:val="样式 161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50">
    <w:name w:val="样式 161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51">
    <w:name w:val="样式 161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52">
    <w:name w:val="样式 162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53">
    <w:name w:val="样式 162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54">
    <w:name w:val="样式 162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55">
    <w:name w:val="样式 162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56">
    <w:name w:val="样式 162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57">
    <w:name w:val="样式 162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58">
    <w:name w:val="样式 162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59">
    <w:name w:val="样式 162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60">
    <w:name w:val="样式 162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61">
    <w:name w:val="样式 162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62">
    <w:name w:val="样式 163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63">
    <w:name w:val="样式 163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64">
    <w:name w:val="样式 163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65">
    <w:name w:val="样式 163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66">
    <w:name w:val="样式 163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67">
    <w:name w:val="样式 163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68">
    <w:name w:val="样式 163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69">
    <w:name w:val="样式 163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70">
    <w:name w:val="样式 163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71">
    <w:name w:val="样式 163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72">
    <w:name w:val="样式 164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73">
    <w:name w:val="样式 164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74">
    <w:name w:val="样式 164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75">
    <w:name w:val="样式 164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76">
    <w:name w:val="样式 164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77">
    <w:name w:val="样式 164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78">
    <w:name w:val="样式 164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79">
    <w:name w:val="样式 164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80">
    <w:name w:val="样式 164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81">
    <w:name w:val="样式 164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82">
    <w:name w:val="样式 165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83">
    <w:name w:val="样式 165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84">
    <w:name w:val="样式 165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85">
    <w:name w:val="样式 165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86">
    <w:name w:val="样式 165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87">
    <w:name w:val="样式 165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88">
    <w:name w:val="样式 165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89">
    <w:name w:val="样式 165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90">
    <w:name w:val="样式 165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91">
    <w:name w:val="样式 165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92">
    <w:name w:val="样式 166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93">
    <w:name w:val="样式 166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94">
    <w:name w:val="样式 166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95">
    <w:name w:val="样式 166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96">
    <w:name w:val="样式 166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97">
    <w:name w:val="样式 166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98">
    <w:name w:val="样式 166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99">
    <w:name w:val="样式 166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00">
    <w:name w:val="样式 166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01">
    <w:name w:val="样式 166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02">
    <w:name w:val="样式 167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03">
    <w:name w:val="样式 167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04">
    <w:name w:val="样式 167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05">
    <w:name w:val="样式 167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06">
    <w:name w:val="样式 167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07">
    <w:name w:val="样式 167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08">
    <w:name w:val="样式 167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09">
    <w:name w:val="样式 167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10">
    <w:name w:val="样式 167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11">
    <w:name w:val="样式 167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12">
    <w:name w:val="样式 168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13">
    <w:name w:val="样式 168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14">
    <w:name w:val="样式 168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15">
    <w:name w:val="样式 168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16">
    <w:name w:val="样式 168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17">
    <w:name w:val="样式 168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18">
    <w:name w:val="样式 168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19">
    <w:name w:val="样式 168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20">
    <w:name w:val="样式 168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21">
    <w:name w:val="样式 168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22">
    <w:name w:val="样式 169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23">
    <w:name w:val="样式 169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24">
    <w:name w:val="样式 169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25">
    <w:name w:val="样式 169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26">
    <w:name w:val="样式 169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27">
    <w:name w:val="样式 169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28">
    <w:name w:val="样式 169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29">
    <w:name w:val="样式 169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30">
    <w:name w:val="样式 169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31">
    <w:name w:val="样式 169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32">
    <w:name w:val="样式 170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33">
    <w:name w:val="样式 170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34">
    <w:name w:val="样式 170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35">
    <w:name w:val="样式 170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36">
    <w:name w:val="样式 170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37">
    <w:name w:val="样式 170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38">
    <w:name w:val="样式 170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39">
    <w:name w:val="样式 170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40">
    <w:name w:val="样式 170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41">
    <w:name w:val="样式 170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42">
    <w:name w:val="样式 171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43">
    <w:name w:val="样式 171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44">
    <w:name w:val="样式 171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45">
    <w:name w:val="样式 171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46">
    <w:name w:val="样式 171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47">
    <w:name w:val="样式 171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48">
    <w:name w:val="样式 171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49">
    <w:name w:val="样式 171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50">
    <w:name w:val="样式 171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51">
    <w:name w:val="样式 171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52">
    <w:name w:val="样式 172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53">
    <w:name w:val="样式 172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54">
    <w:name w:val="样式 172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55">
    <w:name w:val="样式 172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56">
    <w:name w:val="样式 172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57">
    <w:name w:val="样式 172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58">
    <w:name w:val="样式 172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59">
    <w:name w:val="样式 172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60">
    <w:name w:val="样式 172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61">
    <w:name w:val="样式 172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62">
    <w:name w:val="样式 173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63">
    <w:name w:val="样式 173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64">
    <w:name w:val="样式 173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65">
    <w:name w:val="样式 173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66">
    <w:name w:val="样式 173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67">
    <w:name w:val="样式 173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68">
    <w:name w:val="样式 173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69">
    <w:name w:val="样式 173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70">
    <w:name w:val="样式 173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71">
    <w:name w:val="样式 173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72">
    <w:name w:val="样式 174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73">
    <w:name w:val="样式 174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74">
    <w:name w:val="样式 174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75">
    <w:name w:val="样式 174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76">
    <w:name w:val="样式 174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77">
    <w:name w:val="样式 174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78">
    <w:name w:val="样式 174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79">
    <w:name w:val="样式 174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80">
    <w:name w:val="样式 174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81">
    <w:name w:val="样式 174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82">
    <w:name w:val="样式 175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83">
    <w:name w:val="样式 175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84">
    <w:name w:val="样式 175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85">
    <w:name w:val="样式 175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86">
    <w:name w:val="样式 175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87">
    <w:name w:val="样式 175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88">
    <w:name w:val="样式 175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89">
    <w:name w:val="样式 175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90">
    <w:name w:val="样式 175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91">
    <w:name w:val="样式 175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92">
    <w:name w:val="样式 176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93">
    <w:name w:val="样式 176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94">
    <w:name w:val="样式 176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95">
    <w:name w:val="样式 176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96">
    <w:name w:val="样式 176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97">
    <w:name w:val="样式 176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98">
    <w:name w:val="样式 176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99">
    <w:name w:val="样式 176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00">
    <w:name w:val="样式 176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01">
    <w:name w:val="样式 176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02">
    <w:name w:val="样式 177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03">
    <w:name w:val="样式 177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04">
    <w:name w:val="样式 177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05">
    <w:name w:val="样式 177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06">
    <w:name w:val="样式 177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07">
    <w:name w:val="样式 177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08">
    <w:name w:val="样式 177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09">
    <w:name w:val="样式 177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10">
    <w:name w:val="样式 177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11">
    <w:name w:val="样式 177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12">
    <w:name w:val="样式 178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13">
    <w:name w:val="样式 178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14">
    <w:name w:val="样式 178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15">
    <w:name w:val="样式 178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16">
    <w:name w:val="样式 178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17">
    <w:name w:val="样式 178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18">
    <w:name w:val="样式 178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19">
    <w:name w:val="样式 178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20">
    <w:name w:val="样式 178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21">
    <w:name w:val="样式 178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22">
    <w:name w:val="样式 179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23">
    <w:name w:val="样式 179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24">
    <w:name w:val="样式 179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25">
    <w:name w:val="样式 179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26">
    <w:name w:val="样式 179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27">
    <w:name w:val="样式 179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28">
    <w:name w:val="样式 179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29">
    <w:name w:val="样式 179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30">
    <w:name w:val="样式 179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31">
    <w:name w:val="样式 179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32">
    <w:name w:val="样式 180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33">
    <w:name w:val="样式 180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34">
    <w:name w:val="样式 180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35">
    <w:name w:val="样式 180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36">
    <w:name w:val="样式 180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37">
    <w:name w:val="样式 180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38">
    <w:name w:val="样式 180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39">
    <w:name w:val="样式 180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40">
    <w:name w:val="样式 180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41">
    <w:name w:val="样式 180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42">
    <w:name w:val="样式 181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43">
    <w:name w:val="样式 181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44">
    <w:name w:val="样式 181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45">
    <w:name w:val="样式 181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46">
    <w:name w:val="样式 181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47">
    <w:name w:val="样式 181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48">
    <w:name w:val="样式 181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49">
    <w:name w:val="样式 181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50">
    <w:name w:val="样式 181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51">
    <w:name w:val="样式 181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52">
    <w:name w:val="样式 182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53">
    <w:name w:val="样式 182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54">
    <w:name w:val="样式 182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55">
    <w:name w:val="样式 182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56">
    <w:name w:val="样式 182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57">
    <w:name w:val="样式 182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58">
    <w:name w:val="样式 182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59">
    <w:name w:val="样式 182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60">
    <w:name w:val="样式 182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61">
    <w:name w:val="样式 182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62">
    <w:name w:val="样式 183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63">
    <w:name w:val="样式 183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64">
    <w:name w:val="样式 183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65">
    <w:name w:val="样式 183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66">
    <w:name w:val="样式 183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67">
    <w:name w:val="样式 183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68">
    <w:name w:val="样式 183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69">
    <w:name w:val="样式 183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70">
    <w:name w:val="样式 183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71">
    <w:name w:val="样式 183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72">
    <w:name w:val="样式 184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73">
    <w:name w:val="样式 184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74">
    <w:name w:val="样式 184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75">
    <w:name w:val="样式 184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76">
    <w:name w:val="样式 184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77">
    <w:name w:val="样式 184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78">
    <w:name w:val="样式 184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79">
    <w:name w:val="样式 184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80">
    <w:name w:val="样式 184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81">
    <w:name w:val="样式 184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82">
    <w:name w:val="样式 185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83">
    <w:name w:val="样式 185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84">
    <w:name w:val="样式 185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85">
    <w:name w:val="样式 185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86">
    <w:name w:val="样式 185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87">
    <w:name w:val="样式 185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88">
    <w:name w:val="样式 185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89">
    <w:name w:val="样式 185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90">
    <w:name w:val="样式 185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91">
    <w:name w:val="样式 185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92">
    <w:name w:val="样式 186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93">
    <w:name w:val="样式 186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94">
    <w:name w:val="样式 186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95">
    <w:name w:val="样式 186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96">
    <w:name w:val="样式 186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97">
    <w:name w:val="样式 186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98">
    <w:name w:val="样式 186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99">
    <w:name w:val="样式 186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00">
    <w:name w:val="样式 186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01">
    <w:name w:val="样式 186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02">
    <w:name w:val="样式 187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03">
    <w:name w:val="样式 187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04">
    <w:name w:val="样式 187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05">
    <w:name w:val="样式 187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06">
    <w:name w:val="样式 187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07">
    <w:name w:val="样式 187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08">
    <w:name w:val="样式 187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09">
    <w:name w:val="样式 187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10">
    <w:name w:val="样式 187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11">
    <w:name w:val="样式 187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12">
    <w:name w:val="样式 188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13">
    <w:name w:val="样式 188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14">
    <w:name w:val="样式 188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15">
    <w:name w:val="样式 188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16">
    <w:name w:val="样式 188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17">
    <w:name w:val="样式 188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18">
    <w:name w:val="样式 188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19">
    <w:name w:val="样式 188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20">
    <w:name w:val="样式 188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21">
    <w:name w:val="样式 188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22">
    <w:name w:val="样式 189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23">
    <w:name w:val="样式 189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24">
    <w:name w:val="样式 189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25">
    <w:name w:val="样式 189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26">
    <w:name w:val="样式 189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27">
    <w:name w:val="样式 189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28">
    <w:name w:val="样式 189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29">
    <w:name w:val="样式 189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30">
    <w:name w:val="样式 189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31">
    <w:name w:val="样式 189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32">
    <w:name w:val="样式 190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33">
    <w:name w:val="样式 190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34">
    <w:name w:val="样式 190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35">
    <w:name w:val="样式 190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36">
    <w:name w:val="样式 190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37">
    <w:name w:val="样式 190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38">
    <w:name w:val="样式 190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39">
    <w:name w:val="样式 190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40">
    <w:name w:val="样式 190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41">
    <w:name w:val="样式 190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42">
    <w:name w:val="样式 191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43">
    <w:name w:val="样式 191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44">
    <w:name w:val="样式 191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45">
    <w:name w:val="样式 191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46">
    <w:name w:val="样式 191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47">
    <w:name w:val="样式 191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48">
    <w:name w:val="样式 191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49">
    <w:name w:val="样式 191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50">
    <w:name w:val="样式 191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51">
    <w:name w:val="样式 191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52">
    <w:name w:val="样式 192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53">
    <w:name w:val="样式 192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54">
    <w:name w:val="样式 192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55">
    <w:name w:val="样式 192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56">
    <w:name w:val="样式 192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57">
    <w:name w:val="样式 192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58">
    <w:name w:val="样式 192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59">
    <w:name w:val="样式 192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60">
    <w:name w:val="样式 192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61">
    <w:name w:val="样式 192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62">
    <w:name w:val="样式 193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63">
    <w:name w:val="样式 193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64">
    <w:name w:val="样式 193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65">
    <w:name w:val="样式 193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66">
    <w:name w:val="样式 193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67">
    <w:name w:val="样式 193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68">
    <w:name w:val="样式 193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69">
    <w:name w:val="样式 193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70">
    <w:name w:val="样式 193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71">
    <w:name w:val="样式 193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72">
    <w:name w:val="样式 194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73">
    <w:name w:val="样式 194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74">
    <w:name w:val="样式 194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75">
    <w:name w:val="样式 194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76">
    <w:name w:val="样式 194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77">
    <w:name w:val="样式 194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78">
    <w:name w:val="样式 194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79">
    <w:name w:val="样式 194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80">
    <w:name w:val="样式 194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81">
    <w:name w:val="样式 194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82">
    <w:name w:val="样式 195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83">
    <w:name w:val="样式 195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84">
    <w:name w:val="样式 195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85">
    <w:name w:val="样式 195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86">
    <w:name w:val="样式 195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87">
    <w:name w:val="样式 195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88">
    <w:name w:val="样式 195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89">
    <w:name w:val="样式 195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90">
    <w:name w:val="样式 195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91">
    <w:name w:val="样式 195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92">
    <w:name w:val="样式 196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93">
    <w:name w:val="样式 196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94">
    <w:name w:val="样式 196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95">
    <w:name w:val="样式 196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96">
    <w:name w:val="样式 196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97">
    <w:name w:val="样式 196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98">
    <w:name w:val="样式 196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99">
    <w:name w:val="样式 196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00">
    <w:name w:val="样式 196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01">
    <w:name w:val="样式 196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02">
    <w:name w:val="样式 197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03">
    <w:name w:val="样式 197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04">
    <w:name w:val="样式 197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05">
    <w:name w:val="样式 197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06">
    <w:name w:val="样式 197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07">
    <w:name w:val="样式 197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08">
    <w:name w:val="样式 197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09">
    <w:name w:val="样式 197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10">
    <w:name w:val="样式 197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11">
    <w:name w:val="样式 197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12">
    <w:name w:val="样式 198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13">
    <w:name w:val="样式 198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14">
    <w:name w:val="样式 198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15">
    <w:name w:val="样式 198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16">
    <w:name w:val="样式 198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17">
    <w:name w:val="样式 198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18">
    <w:name w:val="样式 198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19">
    <w:name w:val="样式 198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20">
    <w:name w:val="样式 198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21">
    <w:name w:val="样式 198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22">
    <w:name w:val="样式 199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23">
    <w:name w:val="样式 199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24">
    <w:name w:val="样式 199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25">
    <w:name w:val="样式 199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26">
    <w:name w:val="样式 199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27">
    <w:name w:val="样式 199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28">
    <w:name w:val="样式 199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29">
    <w:name w:val="样式 199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30">
    <w:name w:val="样式 199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31">
    <w:name w:val="样式 199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32">
    <w:name w:val="样式 200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33">
    <w:name w:val="样式 200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34">
    <w:name w:val="样式 200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35">
    <w:name w:val="样式 200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36">
    <w:name w:val="样式 200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37">
    <w:name w:val="样式 200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38">
    <w:name w:val="样式 200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39">
    <w:name w:val="样式 200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40">
    <w:name w:val="样式 200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41">
    <w:name w:val="样式 200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42">
    <w:name w:val="样式 201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43">
    <w:name w:val="样式 201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44">
    <w:name w:val="样式 201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45">
    <w:name w:val="样式 201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46">
    <w:name w:val="样式 201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47">
    <w:name w:val="样式 201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48">
    <w:name w:val="样式 201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49">
    <w:name w:val="样式 201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50">
    <w:name w:val="样式 201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51">
    <w:name w:val="样式 201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52">
    <w:name w:val="样式 202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53">
    <w:name w:val="样式 202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54">
    <w:name w:val="样式 202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46">
    <w:name w:val="样式 202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47">
    <w:name w:val="样式 202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48">
    <w:name w:val="样式 202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49">
    <w:name w:val="样式 202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50">
    <w:name w:val="样式 202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51">
    <w:name w:val="样式 202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52">
    <w:name w:val="样式 202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53">
    <w:name w:val="样式 203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54">
    <w:name w:val="样式 203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55">
    <w:name w:val="样式 203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1150</TotalTime>
  <Application>Yozo_Office</Application>
  <Pages>1</Pages>
  <Words>372</Words>
  <Characters>710</Characters>
  <Lines>152</Lines>
  <Paragraphs>115</Paragraphs>
  <CharactersWithSpaces>710</CharactersWithSpace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杨光</dc:creator>
  <cp:lastModifiedBy>陈鸿思</cp:lastModifiedBy>
  <cp:revision>27</cp:revision>
  <cp:lastPrinted>2024-03-21T06:05:00Z</cp:lastPrinted>
  <dcterms:created xsi:type="dcterms:W3CDTF">2024-04-30T04:15:00Z</dcterms:created>
  <dcterms:modified xsi:type="dcterms:W3CDTF">2026-09-16T05:51:49Z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2052-12.1.0.15990</vt:lpwstr>
  </property>
  <property fmtid="{D5CDD505-2E9C-101B-9397-08002B2CF9AE}" pid="3" name="ICV">
    <vt:lpwstr>BA3C1B8909AA4DEDB1836AAB96F24FF8_13</vt:lpwstr>
  </property>
</Properties>
</file>